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75A08" w14:textId="77777777" w:rsidR="00050638" w:rsidRPr="00E723CC" w:rsidRDefault="00050638" w:rsidP="00050638">
      <w:r w:rsidRPr="00E723CC">
        <w:rPr>
          <w:rFonts w:cs="Times"/>
          <w:noProof/>
        </w:rPr>
        <w:drawing>
          <wp:anchor distT="0" distB="0" distL="114300" distR="114300" simplePos="0" relativeHeight="251658240" behindDoc="0" locked="0" layoutInCell="1" allowOverlap="1" wp14:anchorId="06CC625A" wp14:editId="69E5DBA1">
            <wp:simplePos x="0" y="0"/>
            <wp:positionH relativeFrom="margin">
              <wp:posOffset>-586350</wp:posOffset>
            </wp:positionH>
            <wp:positionV relativeFrom="paragraph">
              <wp:posOffset>-527981</wp:posOffset>
            </wp:positionV>
            <wp:extent cx="7089140" cy="945515"/>
            <wp:effectExtent l="0" t="0" r="0" b="6985"/>
            <wp:wrapNone/>
            <wp:docPr id="1" name="Picture 1" descr="A white rectangular object with a black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hite rectangular object with a black line&#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89140" cy="945515"/>
                    </a:xfrm>
                    <a:prstGeom prst="rect">
                      <a:avLst/>
                    </a:prstGeom>
                    <a:noFill/>
                    <a:ln>
                      <a:noFill/>
                    </a:ln>
                  </pic:spPr>
                </pic:pic>
              </a:graphicData>
            </a:graphic>
          </wp:anchor>
        </w:drawing>
      </w:r>
      <w:r w:rsidRPr="00E723CC">
        <w:t xml:space="preserve">  \</w:t>
      </w:r>
    </w:p>
    <w:p w14:paraId="6565B9B9" w14:textId="77777777" w:rsidR="00050638" w:rsidRPr="00E723CC" w:rsidRDefault="00050638" w:rsidP="00050638">
      <w:pPr>
        <w:widowControl w:val="0"/>
        <w:autoSpaceDE w:val="0"/>
        <w:autoSpaceDN w:val="0"/>
        <w:adjustRightInd w:val="0"/>
        <w:contextualSpacing/>
        <w:rPr>
          <w:u w:val="single"/>
        </w:rPr>
      </w:pPr>
    </w:p>
    <w:p w14:paraId="0A92DFBA" w14:textId="7443FEFB" w:rsidR="00050638" w:rsidRPr="00E723CC" w:rsidRDefault="00E723CC" w:rsidP="00050638">
      <w:pPr>
        <w:widowControl w:val="0"/>
        <w:autoSpaceDE w:val="0"/>
        <w:autoSpaceDN w:val="0"/>
        <w:adjustRightInd w:val="0"/>
        <w:contextualSpacing/>
        <w:jc w:val="center"/>
        <w:rPr>
          <w:rFonts w:cstheme="minorHAnsi"/>
          <w:b/>
          <w:sz w:val="40"/>
          <w:szCs w:val="40"/>
        </w:rPr>
      </w:pPr>
      <w:r w:rsidRPr="00E723CC">
        <w:rPr>
          <w:rFonts w:cstheme="minorHAnsi"/>
          <w:b/>
          <w:sz w:val="40"/>
          <w:szCs w:val="40"/>
        </w:rPr>
        <w:t>It’s Time to Heal</w:t>
      </w:r>
    </w:p>
    <w:p w14:paraId="3F9D9D2A" w14:textId="77621F57" w:rsidR="00050638" w:rsidRPr="00E723CC" w:rsidRDefault="00E723CC" w:rsidP="00050638">
      <w:pPr>
        <w:widowControl w:val="0"/>
        <w:autoSpaceDE w:val="0"/>
        <w:autoSpaceDN w:val="0"/>
        <w:adjustRightInd w:val="0"/>
        <w:contextualSpacing/>
        <w:jc w:val="center"/>
        <w:rPr>
          <w:i/>
          <w:iCs/>
          <w:sz w:val="28"/>
          <w:szCs w:val="28"/>
        </w:rPr>
      </w:pPr>
      <w:r w:rsidRPr="00E723CC">
        <w:rPr>
          <w:i/>
          <w:iCs/>
          <w:sz w:val="28"/>
          <w:szCs w:val="28"/>
        </w:rPr>
        <w:t>Heal Your Heart</w:t>
      </w:r>
    </w:p>
    <w:p w14:paraId="1CA32FBF" w14:textId="1DA6BB8D" w:rsidR="00050638" w:rsidRPr="00E723CC" w:rsidRDefault="00E723CC" w:rsidP="00050638">
      <w:pPr>
        <w:widowControl w:val="0"/>
        <w:autoSpaceDE w:val="0"/>
        <w:autoSpaceDN w:val="0"/>
        <w:adjustRightInd w:val="0"/>
        <w:contextualSpacing/>
        <w:jc w:val="center"/>
        <w:rPr>
          <w:rFonts w:cstheme="minorHAnsi"/>
          <w:b/>
        </w:rPr>
      </w:pPr>
      <w:r w:rsidRPr="00E723CC">
        <w:rPr>
          <w:rFonts w:cstheme="minorHAnsi"/>
          <w:b/>
        </w:rPr>
        <w:t>Pastor Derwin L. Gray</w:t>
      </w:r>
    </w:p>
    <w:p w14:paraId="3B6B83E9" w14:textId="6BF9CDE4" w:rsidR="00050638" w:rsidRPr="00E723CC" w:rsidRDefault="00E723CC" w:rsidP="00050638">
      <w:pPr>
        <w:widowControl w:val="0"/>
        <w:autoSpaceDE w:val="0"/>
        <w:autoSpaceDN w:val="0"/>
        <w:adjustRightInd w:val="0"/>
        <w:jc w:val="center"/>
        <w:rPr>
          <w:sz w:val="20"/>
          <w:szCs w:val="20"/>
        </w:rPr>
      </w:pPr>
      <w:r w:rsidRPr="00E723CC">
        <w:rPr>
          <w:sz w:val="20"/>
          <w:szCs w:val="20"/>
        </w:rPr>
        <w:t>09.20.26</w:t>
      </w:r>
    </w:p>
    <w:p w14:paraId="26B04D19" w14:textId="77777777" w:rsidR="00050638" w:rsidRPr="00E723CC" w:rsidRDefault="00050638" w:rsidP="00050638">
      <w:pPr>
        <w:rPr>
          <w:b/>
          <w:bCs/>
          <w:highlight w:val="yellow"/>
        </w:rPr>
      </w:pPr>
      <w:r w:rsidRPr="00E723CC">
        <w:rPr>
          <w:b/>
          <w:bCs/>
          <w:highlight w:val="yellow"/>
        </w:rPr>
        <w:t xml:space="preserve">35 minutes </w:t>
      </w:r>
    </w:p>
    <w:p w14:paraId="093F0C3F" w14:textId="77777777" w:rsidR="00E723CC" w:rsidRPr="00E723CC" w:rsidRDefault="00E723CC" w:rsidP="00E723CC">
      <w:pPr>
        <w:rPr>
          <w:rFonts w:cs="Calibri"/>
        </w:rPr>
      </w:pPr>
      <w:r w:rsidRPr="00E723CC">
        <w:rPr>
          <w:rFonts w:cs="Calibri"/>
        </w:rPr>
        <w:t xml:space="preserve">It’s time to take a </w:t>
      </w:r>
      <w:r w:rsidRPr="00E723CC">
        <w:rPr>
          <w:rFonts w:cs="Calibri"/>
          <w:u w:val="single"/>
        </w:rPr>
        <w:t>new</w:t>
      </w:r>
      <w:r w:rsidRPr="00E723CC">
        <w:rPr>
          <w:rFonts w:cs="Calibri"/>
        </w:rPr>
        <w:t xml:space="preserve"> </w:t>
      </w:r>
      <w:r w:rsidRPr="00E723CC">
        <w:rPr>
          <w:rFonts w:cs="Calibri"/>
          <w:u w:val="single"/>
        </w:rPr>
        <w:t>path</w:t>
      </w:r>
      <w:r w:rsidRPr="00E723CC">
        <w:rPr>
          <w:rFonts w:cs="Calibri"/>
        </w:rPr>
        <w:t xml:space="preserve">. </w:t>
      </w:r>
      <w:r w:rsidRPr="00E723CC">
        <w:rPr>
          <w:rFonts w:cs="Calibri"/>
          <w:highlight w:val="yellow"/>
        </w:rPr>
        <w:t>(Picture of me in elementary school).</w:t>
      </w:r>
    </w:p>
    <w:p w14:paraId="52C57C3E" w14:textId="77777777" w:rsidR="00E723CC" w:rsidRPr="00E723CC" w:rsidRDefault="00E723CC" w:rsidP="00E723CC">
      <w:pPr>
        <w:rPr>
          <w:rFonts w:cs="Calibri"/>
        </w:rPr>
      </w:pPr>
      <w:r w:rsidRPr="00E723CC">
        <w:rPr>
          <w:rFonts w:cs="Calibri"/>
        </w:rPr>
        <w:t xml:space="preserve">How Do You </w:t>
      </w:r>
      <w:r w:rsidRPr="00E723CC">
        <w:rPr>
          <w:rFonts w:cs="Calibri"/>
          <w:u w:val="single"/>
        </w:rPr>
        <w:t>Rewire</w:t>
      </w:r>
      <w:r w:rsidRPr="00E723CC">
        <w:rPr>
          <w:rFonts w:cs="Calibri"/>
        </w:rPr>
        <w:t xml:space="preserve"> Your Brain?</w:t>
      </w:r>
    </w:p>
    <w:p w14:paraId="7D3C2891" w14:textId="77777777" w:rsidR="00E723CC" w:rsidRPr="00E723CC" w:rsidRDefault="00E723CC" w:rsidP="00E723CC">
      <w:pPr>
        <w:rPr>
          <w:rFonts w:cs="Calibri"/>
        </w:rPr>
      </w:pPr>
      <w:r w:rsidRPr="00E723CC">
        <w:rPr>
          <w:rFonts w:cs="Calibri"/>
          <w:b/>
          <w:bCs/>
        </w:rPr>
        <w:t>Cognitive Behavioral Therapy (CBT)</w:t>
      </w:r>
      <w:r w:rsidRPr="00E723CC">
        <w:rPr>
          <w:rFonts w:cs="Calibri"/>
        </w:rPr>
        <w:t xml:space="preserve"> is a well-established form of psychotherapy built around a simple principle:</w:t>
      </w:r>
    </w:p>
    <w:p w14:paraId="07ED3EE9" w14:textId="77777777" w:rsidR="00E723CC" w:rsidRPr="00E723CC" w:rsidRDefault="00E723CC" w:rsidP="00E723CC">
      <w:pPr>
        <w:ind w:firstLine="720"/>
        <w:rPr>
          <w:rFonts w:cs="Calibri"/>
        </w:rPr>
      </w:pPr>
      <w:r w:rsidRPr="00E723CC">
        <w:rPr>
          <w:rFonts w:cs="Calibri"/>
          <w:b/>
          <w:bCs/>
        </w:rPr>
        <w:t xml:space="preserve">The way we </w:t>
      </w:r>
      <w:r w:rsidRPr="00E723CC">
        <w:rPr>
          <w:rFonts w:cs="Calibri"/>
          <w:b/>
          <w:bCs/>
          <w:u w:val="single"/>
        </w:rPr>
        <w:t>think</w:t>
      </w:r>
      <w:r w:rsidRPr="00E723CC">
        <w:rPr>
          <w:rFonts w:cs="Calibri"/>
          <w:b/>
          <w:bCs/>
        </w:rPr>
        <w:t xml:space="preserve"> influences the way we feel and the way we behave.</w:t>
      </w:r>
    </w:p>
    <w:p w14:paraId="33932A44" w14:textId="77777777" w:rsidR="00E723CC" w:rsidRPr="00E723CC" w:rsidRDefault="00E723CC" w:rsidP="00E723CC">
      <w:pPr>
        <w:ind w:left="720"/>
        <w:rPr>
          <w:rFonts w:cs="Calibri"/>
        </w:rPr>
      </w:pPr>
      <w:r w:rsidRPr="00E723CC">
        <w:rPr>
          <w:rFonts w:cs="Calibri"/>
        </w:rPr>
        <w:t>CBT helps people identify distorted, inaccurate, or unhelpful patterns of thinking, examine whether those thoughts are true, and develop healthier ways of thinking and responding.</w:t>
      </w:r>
    </w:p>
    <w:p w14:paraId="2FC94055" w14:textId="77777777" w:rsidR="00E723CC" w:rsidRPr="00E723CC" w:rsidRDefault="00E723CC" w:rsidP="00E723CC">
      <w:pPr>
        <w:ind w:firstLine="720"/>
        <w:rPr>
          <w:rFonts w:cs="Calibri"/>
          <w:u w:val="single"/>
        </w:rPr>
      </w:pPr>
      <w:r w:rsidRPr="00E723CC">
        <w:rPr>
          <w:rFonts w:cs="Calibri"/>
        </w:rPr>
        <w:t xml:space="preserve">A simple way to understand the process is: </w:t>
      </w:r>
      <w:r w:rsidRPr="00E723CC">
        <w:rPr>
          <w:rFonts w:cs="Calibri"/>
          <w:b/>
          <w:bCs/>
          <w:u w:val="single"/>
        </w:rPr>
        <w:t>Thought</w:t>
      </w:r>
      <w:r w:rsidRPr="00E723CC">
        <w:rPr>
          <w:rFonts w:cs="Calibri"/>
          <w:b/>
          <w:bCs/>
        </w:rPr>
        <w:t xml:space="preserve"> → </w:t>
      </w:r>
      <w:r w:rsidRPr="00E723CC">
        <w:rPr>
          <w:rFonts w:cs="Calibri"/>
          <w:b/>
          <w:bCs/>
          <w:u w:val="single"/>
        </w:rPr>
        <w:t>Emotion</w:t>
      </w:r>
      <w:r w:rsidRPr="00E723CC">
        <w:rPr>
          <w:rFonts w:cs="Calibri"/>
          <w:b/>
          <w:bCs/>
        </w:rPr>
        <w:t xml:space="preserve"> → </w:t>
      </w:r>
      <w:r w:rsidRPr="00E723CC">
        <w:rPr>
          <w:rFonts w:cs="Calibri"/>
          <w:b/>
          <w:bCs/>
          <w:u w:val="single"/>
        </w:rPr>
        <w:t xml:space="preserve">Behavior </w:t>
      </w:r>
      <w:r w:rsidRPr="00E723CC">
        <w:rPr>
          <w:rFonts w:cs="Calibri"/>
          <w:highlight w:val="yellow"/>
          <w:u w:val="single"/>
        </w:rPr>
        <w:t>(Image)</w:t>
      </w:r>
    </w:p>
    <w:p w14:paraId="56B5B73F" w14:textId="77777777" w:rsidR="00E723CC" w:rsidRPr="00E723CC" w:rsidRDefault="00E723CC" w:rsidP="00E723CC">
      <w:pPr>
        <w:ind w:firstLine="720"/>
        <w:jc w:val="center"/>
        <w:rPr>
          <w:rFonts w:cs="Calibri"/>
          <w:u w:val="single"/>
        </w:rPr>
      </w:pPr>
      <w:r w:rsidRPr="00E723CC">
        <w:rPr>
          <w:rFonts w:cs="Calibri"/>
          <w:noProof/>
          <w:u w:val="single"/>
        </w:rPr>
        <w:drawing>
          <wp:inline distT="0" distB="0" distL="0" distR="0" wp14:anchorId="459AE271" wp14:editId="1AC365C7">
            <wp:extent cx="2605776" cy="2442787"/>
            <wp:effectExtent l="0" t="0" r="4445" b="0"/>
            <wp:docPr id="1989069650" name="Picture 1" descr="A diagram of a br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069650" name="Picture 1" descr="A diagram of a brain&#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34076" cy="2469317"/>
                    </a:xfrm>
                    <a:prstGeom prst="rect">
                      <a:avLst/>
                    </a:prstGeom>
                    <a:noFill/>
                  </pic:spPr>
                </pic:pic>
              </a:graphicData>
            </a:graphic>
          </wp:inline>
        </w:drawing>
      </w:r>
    </w:p>
    <w:p w14:paraId="1443D8D6" w14:textId="77777777" w:rsidR="00E723CC" w:rsidRPr="00E723CC" w:rsidRDefault="00E723CC" w:rsidP="00E723CC">
      <w:pPr>
        <w:ind w:firstLine="720"/>
        <w:rPr>
          <w:rFonts w:cs="Calibri"/>
        </w:rPr>
      </w:pPr>
    </w:p>
    <w:p w14:paraId="09E24145" w14:textId="77777777" w:rsidR="00E723CC" w:rsidRPr="00E723CC" w:rsidRDefault="00E723CC" w:rsidP="00E723CC">
      <w:pPr>
        <w:rPr>
          <w:rFonts w:cs="Calibri"/>
        </w:rPr>
      </w:pPr>
      <w:r w:rsidRPr="00E723CC">
        <w:rPr>
          <w:rFonts w:cs="Calibri"/>
          <w:b/>
          <w:bCs/>
          <w:u w:val="single"/>
        </w:rPr>
        <w:t>Christ</w:t>
      </w:r>
      <w:r w:rsidRPr="00E723CC">
        <w:rPr>
          <w:rFonts w:cs="Calibri"/>
          <w:b/>
          <w:bCs/>
        </w:rPr>
        <w:t xml:space="preserve"> Behavioral Therapy </w:t>
      </w:r>
      <w:r w:rsidRPr="00E723CC">
        <w:rPr>
          <w:rFonts w:cs="Calibri"/>
        </w:rPr>
        <w:t xml:space="preserve">is how Jesus renews our minds and restores our lives, one thought at a time. </w:t>
      </w:r>
    </w:p>
    <w:p w14:paraId="47EE9808" w14:textId="77777777" w:rsidR="00E723CC" w:rsidRPr="00E723CC" w:rsidRDefault="00E723CC" w:rsidP="00E723CC">
      <w:pPr>
        <w:ind w:left="720"/>
        <w:rPr>
          <w:rFonts w:cs="Calibri"/>
        </w:rPr>
      </w:pPr>
      <w:r w:rsidRPr="00E723CC">
        <w:rPr>
          <w:rFonts w:cs="Calibri"/>
          <w:color w:val="EE0000"/>
        </w:rPr>
        <w:t xml:space="preserve">Since, then, you </w:t>
      </w:r>
      <w:r w:rsidRPr="00E723CC">
        <w:rPr>
          <w:rFonts w:cs="Calibri"/>
          <w:b/>
          <w:bCs/>
          <w:i/>
          <w:iCs/>
        </w:rPr>
        <w:t>have been raised</w:t>
      </w:r>
      <w:r w:rsidRPr="00E723CC">
        <w:rPr>
          <w:rFonts w:cs="Calibri"/>
        </w:rPr>
        <w:t xml:space="preserve"> </w:t>
      </w:r>
      <w:r w:rsidRPr="00E723CC">
        <w:rPr>
          <w:rFonts w:cs="Calibri"/>
          <w:color w:val="EE0000"/>
        </w:rPr>
        <w:t xml:space="preserve">with Christ, </w:t>
      </w:r>
      <w:r w:rsidRPr="00E723CC">
        <w:rPr>
          <w:rFonts w:cs="Calibri"/>
          <w:b/>
          <w:bCs/>
          <w:i/>
          <w:iCs/>
        </w:rPr>
        <w:t>set your hearts</w:t>
      </w:r>
      <w:r w:rsidRPr="00E723CC">
        <w:rPr>
          <w:rFonts w:cs="Calibri"/>
        </w:rPr>
        <w:t xml:space="preserve"> </w:t>
      </w:r>
      <w:r w:rsidRPr="00E723CC">
        <w:rPr>
          <w:rFonts w:cs="Calibri"/>
          <w:color w:val="EE0000"/>
        </w:rPr>
        <w:t xml:space="preserve">on things above, where Christ is, seated at the right hand of God. </w:t>
      </w:r>
      <w:r w:rsidRPr="00E723CC">
        <w:rPr>
          <w:rFonts w:cs="Calibri"/>
          <w:b/>
          <w:bCs/>
          <w:i/>
          <w:iCs/>
        </w:rPr>
        <w:t>Set your minds</w:t>
      </w:r>
      <w:r w:rsidRPr="00E723CC">
        <w:rPr>
          <w:rFonts w:cs="Calibri"/>
        </w:rPr>
        <w:t xml:space="preserve"> </w:t>
      </w:r>
      <w:r w:rsidRPr="00E723CC">
        <w:rPr>
          <w:rFonts w:cs="Calibri"/>
          <w:color w:val="EE0000"/>
        </w:rPr>
        <w:t xml:space="preserve">on things above, not on earthly things.  For you died, and </w:t>
      </w:r>
      <w:r w:rsidRPr="00E723CC">
        <w:rPr>
          <w:rFonts w:cs="Calibri"/>
          <w:b/>
          <w:bCs/>
          <w:i/>
          <w:iCs/>
        </w:rPr>
        <w:t>your life is now hidden</w:t>
      </w:r>
      <w:r w:rsidRPr="00E723CC">
        <w:rPr>
          <w:rFonts w:cs="Calibri"/>
        </w:rPr>
        <w:t xml:space="preserve"> </w:t>
      </w:r>
      <w:r w:rsidRPr="00E723CC">
        <w:rPr>
          <w:rFonts w:cs="Calibri"/>
          <w:color w:val="EE0000"/>
        </w:rPr>
        <w:t>with Christ in God</w:t>
      </w:r>
      <w:r w:rsidRPr="00E723CC">
        <w:rPr>
          <w:rFonts w:cs="Calibri"/>
        </w:rPr>
        <w:t>. Colossians 3:1-3 NIV</w:t>
      </w:r>
    </w:p>
    <w:p w14:paraId="274B4BF1" w14:textId="77777777" w:rsidR="00E723CC" w:rsidRPr="00E723CC" w:rsidRDefault="00E723CC" w:rsidP="00E723CC">
      <w:pPr>
        <w:rPr>
          <w:rFonts w:cs="Calibri"/>
        </w:rPr>
      </w:pPr>
      <w:r w:rsidRPr="00E723CC">
        <w:rPr>
          <w:rFonts w:cs="Calibri"/>
        </w:rPr>
        <w:t>How Do You Practice Christ Behavioral Therapy?</w:t>
      </w:r>
    </w:p>
    <w:p w14:paraId="0EAD18A6" w14:textId="77777777" w:rsidR="00E723CC" w:rsidRPr="00E723CC" w:rsidRDefault="00E723CC" w:rsidP="00E723CC">
      <w:pPr>
        <w:pStyle w:val="ListParagraph"/>
        <w:numPr>
          <w:ilvl w:val="0"/>
          <w:numId w:val="4"/>
        </w:numPr>
        <w:spacing w:line="278" w:lineRule="auto"/>
        <w:rPr>
          <w:rFonts w:cs="Calibri"/>
        </w:rPr>
      </w:pPr>
      <w:r w:rsidRPr="00E723CC">
        <w:rPr>
          <w:rFonts w:cs="Calibri"/>
        </w:rPr>
        <w:t xml:space="preserve">Reframe your </w:t>
      </w:r>
      <w:r w:rsidRPr="00E723CC">
        <w:rPr>
          <w:rFonts w:cs="Calibri"/>
          <w:u w:val="single"/>
        </w:rPr>
        <w:t>identity</w:t>
      </w:r>
      <w:r w:rsidRPr="00E723CC">
        <w:rPr>
          <w:rFonts w:cs="Calibri"/>
        </w:rPr>
        <w:t xml:space="preserve"> in Christ.</w:t>
      </w:r>
    </w:p>
    <w:p w14:paraId="21973F58" w14:textId="77777777" w:rsidR="00E723CC" w:rsidRPr="00E723CC" w:rsidRDefault="00E723CC" w:rsidP="00E723CC">
      <w:pPr>
        <w:pStyle w:val="ListParagraph"/>
        <w:rPr>
          <w:rFonts w:cs="Calibri"/>
        </w:rPr>
      </w:pPr>
    </w:p>
    <w:p w14:paraId="4265DECC" w14:textId="77777777" w:rsidR="00E723CC" w:rsidRPr="00E723CC" w:rsidRDefault="00E723CC" w:rsidP="00E723CC">
      <w:pPr>
        <w:pStyle w:val="ListParagraph"/>
        <w:numPr>
          <w:ilvl w:val="0"/>
          <w:numId w:val="5"/>
        </w:numPr>
        <w:spacing w:line="278" w:lineRule="auto"/>
        <w:rPr>
          <w:rFonts w:cs="Calibri"/>
        </w:rPr>
      </w:pPr>
      <w:r w:rsidRPr="00E723CC">
        <w:rPr>
          <w:rFonts w:cs="Calibri"/>
        </w:rPr>
        <w:t xml:space="preserve">“I feel unlovable.” I am </w:t>
      </w:r>
      <w:r w:rsidRPr="00E723CC">
        <w:rPr>
          <w:rFonts w:cs="Calibri"/>
          <w:u w:val="single"/>
        </w:rPr>
        <w:t>beloved</w:t>
      </w:r>
      <w:r w:rsidRPr="00E723CC">
        <w:rPr>
          <w:rFonts w:cs="Calibri"/>
        </w:rPr>
        <w:t xml:space="preserve"> in Christ.</w:t>
      </w:r>
    </w:p>
    <w:p w14:paraId="59210B0E" w14:textId="77777777" w:rsidR="00E723CC" w:rsidRPr="00E723CC" w:rsidRDefault="00E723CC" w:rsidP="00E723CC">
      <w:pPr>
        <w:pStyle w:val="ListParagraph"/>
        <w:ind w:left="1440"/>
        <w:rPr>
          <w:rFonts w:cs="Calibri"/>
        </w:rPr>
      </w:pPr>
    </w:p>
    <w:p w14:paraId="63B1F4D8" w14:textId="221ED7E1" w:rsidR="00E723CC" w:rsidRPr="00E723CC" w:rsidRDefault="00E723CC" w:rsidP="00E723CC">
      <w:pPr>
        <w:pStyle w:val="ListParagraph"/>
        <w:ind w:left="1440"/>
        <w:rPr>
          <w:rFonts w:cs="Calibri"/>
        </w:rPr>
      </w:pPr>
      <w:r w:rsidRPr="00E723CC">
        <w:rPr>
          <w:rFonts w:cs="Calibri"/>
          <w:color w:val="EE0000"/>
        </w:rPr>
        <w:t>See what great love the Father has lavished on us, that we should be called children of God! And that is what we are! The reason the world does not know us is that it did not know Him</w:t>
      </w:r>
      <w:r w:rsidRPr="00E723CC">
        <w:rPr>
          <w:rFonts w:cs="Calibri"/>
        </w:rPr>
        <w:t>. 1 John 3:1 NIV</w:t>
      </w:r>
    </w:p>
    <w:p w14:paraId="3D0AFDBA" w14:textId="77777777" w:rsidR="00E723CC" w:rsidRPr="00E723CC" w:rsidRDefault="00E723CC" w:rsidP="00E723CC">
      <w:pPr>
        <w:pStyle w:val="ListParagraph"/>
        <w:ind w:left="1440"/>
        <w:rPr>
          <w:rFonts w:cs="Calibri"/>
        </w:rPr>
      </w:pPr>
    </w:p>
    <w:p w14:paraId="69B49AB1" w14:textId="77777777" w:rsidR="00E723CC" w:rsidRPr="00E723CC" w:rsidRDefault="00E723CC" w:rsidP="00E723CC">
      <w:pPr>
        <w:pStyle w:val="ListParagraph"/>
        <w:numPr>
          <w:ilvl w:val="0"/>
          <w:numId w:val="5"/>
        </w:numPr>
        <w:spacing w:line="278" w:lineRule="auto"/>
        <w:rPr>
          <w:rFonts w:cs="Calibri"/>
        </w:rPr>
      </w:pPr>
      <w:r w:rsidRPr="00E723CC">
        <w:rPr>
          <w:rFonts w:cs="Calibri"/>
        </w:rPr>
        <w:t xml:space="preserve">“I feel worthless.”  I am </w:t>
      </w:r>
      <w:r w:rsidRPr="00E723CC">
        <w:rPr>
          <w:rFonts w:cs="Calibri"/>
          <w:u w:val="single"/>
        </w:rPr>
        <w:t>chosen</w:t>
      </w:r>
      <w:r w:rsidRPr="00E723CC">
        <w:rPr>
          <w:rFonts w:cs="Calibri"/>
        </w:rPr>
        <w:t xml:space="preserve"> in Christ.</w:t>
      </w:r>
    </w:p>
    <w:p w14:paraId="509F5523" w14:textId="77777777" w:rsidR="00E723CC" w:rsidRPr="00E723CC" w:rsidRDefault="00E723CC" w:rsidP="00E723CC">
      <w:pPr>
        <w:pStyle w:val="ListParagraph"/>
        <w:ind w:left="1440"/>
        <w:rPr>
          <w:rFonts w:cs="Calibri"/>
        </w:rPr>
      </w:pPr>
    </w:p>
    <w:p w14:paraId="0B91FB95" w14:textId="3E3A59F0" w:rsidR="00E723CC" w:rsidRPr="00E723CC" w:rsidRDefault="00E723CC" w:rsidP="00E723CC">
      <w:pPr>
        <w:pStyle w:val="ListParagraph"/>
        <w:ind w:left="1440"/>
        <w:rPr>
          <w:rFonts w:cs="Calibri"/>
        </w:rPr>
      </w:pPr>
      <w:r w:rsidRPr="00E723CC">
        <w:rPr>
          <w:rFonts w:cs="Calibri"/>
          <w:color w:val="EE0000"/>
        </w:rPr>
        <w:t>For He chose us in Him before the creation of the world to be holy and blameless in His sight. In love He predestined us for adoption to sonship through Jesus Christ, in accordance with His pleasure and will</w:t>
      </w:r>
      <w:r w:rsidRPr="00E723CC">
        <w:rPr>
          <w:rFonts w:cs="Calibri"/>
        </w:rPr>
        <w:t>. Ephesians 1:4-5 NIV</w:t>
      </w:r>
    </w:p>
    <w:p w14:paraId="7A6D2AC3" w14:textId="77777777" w:rsidR="00E723CC" w:rsidRPr="00E723CC" w:rsidRDefault="00E723CC" w:rsidP="00E723CC">
      <w:pPr>
        <w:pStyle w:val="ListParagraph"/>
        <w:ind w:left="1440"/>
        <w:rPr>
          <w:rFonts w:cs="Calibri"/>
        </w:rPr>
      </w:pPr>
    </w:p>
    <w:p w14:paraId="490E7E6A" w14:textId="77777777" w:rsidR="00E723CC" w:rsidRPr="00E723CC" w:rsidRDefault="00E723CC" w:rsidP="00E723CC">
      <w:pPr>
        <w:pStyle w:val="ListParagraph"/>
        <w:numPr>
          <w:ilvl w:val="0"/>
          <w:numId w:val="5"/>
        </w:numPr>
        <w:spacing w:line="278" w:lineRule="auto"/>
        <w:rPr>
          <w:rFonts w:cs="Calibri"/>
        </w:rPr>
      </w:pPr>
      <w:r w:rsidRPr="00E723CC">
        <w:rPr>
          <w:rFonts w:cs="Calibri"/>
        </w:rPr>
        <w:t xml:space="preserve">“I feel guilt.” I am </w:t>
      </w:r>
      <w:r w:rsidRPr="00E723CC">
        <w:rPr>
          <w:rFonts w:cs="Calibri"/>
          <w:u w:val="single"/>
        </w:rPr>
        <w:t>forgiven</w:t>
      </w:r>
      <w:r w:rsidRPr="00E723CC">
        <w:rPr>
          <w:rFonts w:cs="Calibri"/>
        </w:rPr>
        <w:t xml:space="preserve"> in Christ.</w:t>
      </w:r>
    </w:p>
    <w:p w14:paraId="4C1480D9" w14:textId="1235B9FF" w:rsidR="00E723CC" w:rsidRPr="00E723CC" w:rsidRDefault="00E723CC" w:rsidP="00E723CC">
      <w:pPr>
        <w:pStyle w:val="ListParagraph"/>
        <w:ind w:left="1440"/>
        <w:rPr>
          <w:rFonts w:cs="Calibri"/>
        </w:rPr>
      </w:pPr>
      <w:r w:rsidRPr="00E723CC">
        <w:rPr>
          <w:rFonts w:cs="Calibri"/>
          <w:color w:val="EE0000"/>
        </w:rPr>
        <w:t>In Him we have redemption through His blood, the forgiveness of sins, in accordance with the riches of God’s grace</w:t>
      </w:r>
      <w:r w:rsidRPr="00E723CC">
        <w:rPr>
          <w:rFonts w:cs="Calibri"/>
        </w:rPr>
        <w:t>. Ephesians 1:7 NIV</w:t>
      </w:r>
    </w:p>
    <w:p w14:paraId="499FE497" w14:textId="77777777" w:rsidR="00E723CC" w:rsidRPr="00E723CC" w:rsidRDefault="00E723CC" w:rsidP="00E723CC">
      <w:pPr>
        <w:pStyle w:val="ListParagraph"/>
        <w:ind w:left="1440"/>
        <w:rPr>
          <w:rFonts w:cs="Calibri"/>
        </w:rPr>
      </w:pPr>
    </w:p>
    <w:p w14:paraId="161153F1" w14:textId="5DA5E3C4" w:rsidR="00E723CC" w:rsidRPr="00E723CC" w:rsidRDefault="00E723CC" w:rsidP="00E723CC">
      <w:pPr>
        <w:pStyle w:val="ListParagraph"/>
        <w:numPr>
          <w:ilvl w:val="0"/>
          <w:numId w:val="4"/>
        </w:numPr>
        <w:spacing w:line="278" w:lineRule="auto"/>
        <w:rPr>
          <w:rFonts w:cs="Calibri"/>
        </w:rPr>
      </w:pPr>
      <w:r w:rsidRPr="00E723CC">
        <w:rPr>
          <w:rFonts w:cs="Calibri"/>
          <w:u w:val="single"/>
        </w:rPr>
        <w:t>Refocus</w:t>
      </w:r>
      <w:r w:rsidRPr="00E723CC">
        <w:rPr>
          <w:rFonts w:cs="Calibri"/>
        </w:rPr>
        <w:t xml:space="preserve"> your thoughts in Christ.</w:t>
      </w:r>
    </w:p>
    <w:p w14:paraId="31CE0B49" w14:textId="77777777" w:rsidR="00E723CC" w:rsidRPr="00E723CC" w:rsidRDefault="00E723CC" w:rsidP="00E723CC">
      <w:pPr>
        <w:pStyle w:val="ListParagraph"/>
        <w:rPr>
          <w:rFonts w:cs="Calibri"/>
          <w:u w:val="single"/>
        </w:rPr>
      </w:pPr>
    </w:p>
    <w:p w14:paraId="4893B4FA" w14:textId="77777777" w:rsidR="00E723CC" w:rsidRPr="00E723CC" w:rsidRDefault="00E723CC" w:rsidP="00E723CC">
      <w:pPr>
        <w:pStyle w:val="ListParagraph"/>
        <w:jc w:val="center"/>
        <w:rPr>
          <w:rFonts w:cs="Calibri"/>
        </w:rPr>
      </w:pPr>
      <w:r w:rsidRPr="00E723CC">
        <w:rPr>
          <w:rFonts w:cs="Calibri"/>
          <w:noProof/>
        </w:rPr>
        <w:drawing>
          <wp:inline distT="0" distB="0" distL="0" distR="0" wp14:anchorId="7C9F2816" wp14:editId="55244B86">
            <wp:extent cx="2181988" cy="2045508"/>
            <wp:effectExtent l="0" t="0" r="8890" b="0"/>
            <wp:docPr id="1450192774" name="Picture 2" descr="A hand turning a radi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192774" name="Picture 2" descr="A hand turning a radio&#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94483" cy="2057221"/>
                    </a:xfrm>
                    <a:prstGeom prst="rect">
                      <a:avLst/>
                    </a:prstGeom>
                    <a:noFill/>
                  </pic:spPr>
                </pic:pic>
              </a:graphicData>
            </a:graphic>
          </wp:inline>
        </w:drawing>
      </w:r>
    </w:p>
    <w:p w14:paraId="6592C345" w14:textId="77777777" w:rsidR="00E723CC" w:rsidRPr="00E723CC" w:rsidRDefault="00E723CC" w:rsidP="00E723CC">
      <w:pPr>
        <w:pStyle w:val="ListParagraph"/>
        <w:numPr>
          <w:ilvl w:val="0"/>
          <w:numId w:val="4"/>
        </w:numPr>
        <w:spacing w:line="278" w:lineRule="auto"/>
        <w:rPr>
          <w:rFonts w:cs="Calibri"/>
        </w:rPr>
      </w:pPr>
      <w:r w:rsidRPr="00E723CC">
        <w:rPr>
          <w:rFonts w:cs="Calibri"/>
          <w:u w:val="single"/>
        </w:rPr>
        <w:t>Rehearse</w:t>
      </w:r>
      <w:r w:rsidRPr="00E723CC">
        <w:rPr>
          <w:rFonts w:cs="Calibri"/>
        </w:rPr>
        <w:t xml:space="preserve"> your position in Christ. </w:t>
      </w:r>
    </w:p>
    <w:p w14:paraId="4A5A0FD9" w14:textId="77777777" w:rsidR="00E723CC" w:rsidRPr="00E723CC" w:rsidRDefault="00E723CC" w:rsidP="00E723CC">
      <w:pPr>
        <w:ind w:left="720"/>
        <w:rPr>
          <w:rFonts w:cs="Calibri"/>
        </w:rPr>
      </w:pPr>
      <w:r w:rsidRPr="00E723CC">
        <w:rPr>
          <w:rFonts w:cs="Calibri"/>
          <w:color w:val="EE0000"/>
        </w:rPr>
        <w:t xml:space="preserve">Since, then, you </w:t>
      </w:r>
      <w:r w:rsidRPr="00E723CC">
        <w:rPr>
          <w:rFonts w:cs="Calibri"/>
          <w:b/>
          <w:bCs/>
          <w:i/>
          <w:iCs/>
        </w:rPr>
        <w:t>have been raised</w:t>
      </w:r>
      <w:r w:rsidRPr="00E723CC">
        <w:rPr>
          <w:rFonts w:cs="Calibri"/>
        </w:rPr>
        <w:t xml:space="preserve"> </w:t>
      </w:r>
      <w:r w:rsidRPr="00E723CC">
        <w:rPr>
          <w:rFonts w:cs="Calibri"/>
          <w:color w:val="EE0000"/>
        </w:rPr>
        <w:t xml:space="preserve">with Christ, </w:t>
      </w:r>
      <w:r w:rsidRPr="00E723CC">
        <w:rPr>
          <w:rFonts w:cs="Calibri"/>
          <w:b/>
          <w:bCs/>
          <w:i/>
          <w:iCs/>
        </w:rPr>
        <w:t>set your hearts</w:t>
      </w:r>
      <w:r w:rsidRPr="00E723CC">
        <w:rPr>
          <w:rFonts w:cs="Calibri"/>
        </w:rPr>
        <w:t xml:space="preserve"> </w:t>
      </w:r>
      <w:r w:rsidRPr="00E723CC">
        <w:rPr>
          <w:rFonts w:cs="Calibri"/>
          <w:color w:val="EE0000"/>
        </w:rPr>
        <w:t xml:space="preserve">on things above, where Christ is, seated at the right hand of God. </w:t>
      </w:r>
      <w:r w:rsidRPr="00E723CC">
        <w:rPr>
          <w:rFonts w:cs="Calibri"/>
          <w:b/>
          <w:bCs/>
          <w:i/>
          <w:iCs/>
        </w:rPr>
        <w:t>Set your minds</w:t>
      </w:r>
      <w:r w:rsidRPr="00E723CC">
        <w:rPr>
          <w:rFonts w:cs="Calibri"/>
        </w:rPr>
        <w:t xml:space="preserve"> </w:t>
      </w:r>
      <w:r w:rsidRPr="00E723CC">
        <w:rPr>
          <w:rFonts w:cs="Calibri"/>
          <w:color w:val="EE0000"/>
        </w:rPr>
        <w:t xml:space="preserve">on things above, not on earthly things.  For you died, and </w:t>
      </w:r>
      <w:r w:rsidRPr="00E723CC">
        <w:rPr>
          <w:rFonts w:cs="Calibri"/>
          <w:b/>
          <w:bCs/>
          <w:i/>
          <w:iCs/>
        </w:rPr>
        <w:t>your life is now hidden</w:t>
      </w:r>
      <w:r w:rsidRPr="00E723CC">
        <w:rPr>
          <w:rFonts w:cs="Calibri"/>
        </w:rPr>
        <w:t xml:space="preserve"> </w:t>
      </w:r>
      <w:r w:rsidRPr="00E723CC">
        <w:rPr>
          <w:rFonts w:cs="Calibri"/>
          <w:color w:val="EE0000"/>
        </w:rPr>
        <w:t>with Christ in God</w:t>
      </w:r>
      <w:r w:rsidRPr="00E723CC">
        <w:rPr>
          <w:rFonts w:cs="Calibri"/>
        </w:rPr>
        <w:t>. Colossians 3:1-3 NIV</w:t>
      </w:r>
    </w:p>
    <w:p w14:paraId="7C1ED33E" w14:textId="77777777" w:rsidR="00E723CC" w:rsidRPr="00E723CC" w:rsidRDefault="00E723CC" w:rsidP="00E723CC">
      <w:pPr>
        <w:pStyle w:val="ListParagraph"/>
        <w:numPr>
          <w:ilvl w:val="0"/>
          <w:numId w:val="5"/>
        </w:numPr>
        <w:spacing w:line="278" w:lineRule="auto"/>
        <w:rPr>
          <w:rFonts w:cs="Calibri"/>
        </w:rPr>
      </w:pPr>
      <w:r w:rsidRPr="00E723CC">
        <w:rPr>
          <w:rFonts w:cs="Calibri"/>
        </w:rPr>
        <w:t xml:space="preserve">Healing is more than the </w:t>
      </w:r>
      <w:r w:rsidRPr="00E723CC">
        <w:rPr>
          <w:rFonts w:cs="Calibri"/>
          <w:u w:val="single"/>
        </w:rPr>
        <w:t>absence</w:t>
      </w:r>
      <w:r w:rsidRPr="00E723CC">
        <w:rPr>
          <w:rFonts w:cs="Calibri"/>
        </w:rPr>
        <w:t xml:space="preserve"> of pain. It’s the presence of something new: God’s heart beating within you. It’s time for you to live from a new script.</w:t>
      </w:r>
    </w:p>
    <w:p w14:paraId="7FFC5C15" w14:textId="77777777" w:rsidR="00050638" w:rsidRPr="00E723CC" w:rsidRDefault="00050638" w:rsidP="00050638">
      <w:pPr>
        <w:rPr>
          <w:b/>
          <w:bCs/>
          <w:highlight w:val="yellow"/>
        </w:rPr>
      </w:pPr>
    </w:p>
    <w:p w14:paraId="0F6588C5" w14:textId="6973B5E6" w:rsidR="00050638" w:rsidRPr="00E723CC" w:rsidRDefault="00050638" w:rsidP="00050638">
      <w:pPr>
        <w:rPr>
          <w:b/>
          <w:bCs/>
        </w:rPr>
      </w:pPr>
      <w:r w:rsidRPr="00E723CC">
        <w:rPr>
          <w:b/>
          <w:bCs/>
          <w:highlight w:val="yellow"/>
        </w:rPr>
        <w:t>INVITATION PRAYER</w:t>
      </w:r>
      <w:r w:rsidRPr="00E723CC">
        <w:rPr>
          <w:b/>
          <w:bCs/>
        </w:rPr>
        <w:t xml:space="preserve"> – </w:t>
      </w:r>
      <w:r w:rsidR="00E723CC" w:rsidRPr="00E723CC">
        <w:rPr>
          <w:b/>
          <w:bCs/>
        </w:rPr>
        <w:t>Tap Plate</w:t>
      </w:r>
      <w:r w:rsidRPr="00E723CC">
        <w:rPr>
          <w:b/>
          <w:bCs/>
        </w:rPr>
        <w:t xml:space="preserve"> </w:t>
      </w:r>
    </w:p>
    <w:p w14:paraId="453C99B3" w14:textId="746B9959" w:rsidR="00050638" w:rsidRPr="00E723CC" w:rsidRDefault="00050638" w:rsidP="00050638">
      <w:r w:rsidRPr="00E723CC">
        <w:rPr>
          <w:b/>
          <w:bCs/>
        </w:rPr>
        <w:t>Soul Tattoo:</w:t>
      </w:r>
      <w:r w:rsidRPr="00E723CC">
        <w:t xml:space="preserve"> </w:t>
      </w:r>
      <w:r w:rsidR="00E723CC" w:rsidRPr="00E723CC">
        <w:t>Practice Christ Behavioral Therapy</w:t>
      </w:r>
    </w:p>
    <w:p w14:paraId="0615835C" w14:textId="4C9E3F20" w:rsidR="00AF1FCB" w:rsidRPr="00E723CC" w:rsidRDefault="00050638">
      <w:pPr>
        <w:contextualSpacing/>
        <w:rPr>
          <w:rFonts w:cs="Calibri"/>
        </w:rPr>
      </w:pPr>
      <w:r w:rsidRPr="00E723CC">
        <w:rPr>
          <w:b/>
          <w:bCs/>
        </w:rPr>
        <w:t>Action Step:</w:t>
      </w:r>
      <w:r w:rsidR="00E723CC" w:rsidRPr="00E723CC">
        <w:t xml:space="preserve"> </w:t>
      </w:r>
      <w:r w:rsidR="00E723CC" w:rsidRPr="00E723CC">
        <w:rPr>
          <w:color w:val="000000"/>
          <w:shd w:val="clear" w:color="auto" w:fill="CAEDFB"/>
        </w:rPr>
        <w:t>Celebrate new life at Outdoor Baptism next Sunday!</w:t>
      </w:r>
    </w:p>
    <w:sectPr w:rsidR="00AF1FCB" w:rsidRPr="00E723CC" w:rsidSect="000715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Times">
    <w:altName w:val="Times New Roman"/>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20D1E"/>
    <w:multiLevelType w:val="hybridMultilevel"/>
    <w:tmpl w:val="B100D8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5DD034B"/>
    <w:multiLevelType w:val="hybridMultilevel"/>
    <w:tmpl w:val="C2DE38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2AC1AA1"/>
    <w:multiLevelType w:val="hybridMultilevel"/>
    <w:tmpl w:val="FC4A2C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302806"/>
    <w:multiLevelType w:val="hybridMultilevel"/>
    <w:tmpl w:val="F30CD7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5E0502"/>
    <w:multiLevelType w:val="hybridMultilevel"/>
    <w:tmpl w:val="5634926C"/>
    <w:lvl w:ilvl="0" w:tplc="EDB4BB6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364904"/>
    <w:multiLevelType w:val="hybridMultilevel"/>
    <w:tmpl w:val="03982C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033534058">
    <w:abstractNumId w:val="3"/>
  </w:num>
  <w:num w:numId="2" w16cid:durableId="445275348">
    <w:abstractNumId w:val="5"/>
  </w:num>
  <w:num w:numId="3" w16cid:durableId="1456800027">
    <w:abstractNumId w:val="0"/>
  </w:num>
  <w:num w:numId="4" w16cid:durableId="281569917">
    <w:abstractNumId w:val="2"/>
  </w:num>
  <w:num w:numId="5" w16cid:durableId="1872108740">
    <w:abstractNumId w:val="1"/>
  </w:num>
  <w:num w:numId="6" w16cid:durableId="5767182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3"/>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3CC"/>
    <w:rsid w:val="00050638"/>
    <w:rsid w:val="0007159A"/>
    <w:rsid w:val="001634C3"/>
    <w:rsid w:val="004F12A3"/>
    <w:rsid w:val="007F6360"/>
    <w:rsid w:val="007F6449"/>
    <w:rsid w:val="009B5A60"/>
    <w:rsid w:val="00AF1FCB"/>
    <w:rsid w:val="00C25F93"/>
    <w:rsid w:val="00E014A8"/>
    <w:rsid w:val="00E30507"/>
    <w:rsid w:val="00E723CC"/>
    <w:rsid w:val="00F1395E"/>
    <w:rsid w:val="00FB0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C4F75"/>
  <w15:chartTrackingRefBased/>
  <w15:docId w15:val="{065A0CF1-1563-41C4-A711-C5012D75A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638"/>
    <w:pPr>
      <w:spacing w:line="259" w:lineRule="auto"/>
    </w:pPr>
    <w:rPr>
      <w:kern w:val="0"/>
      <w:sz w:val="22"/>
      <w:szCs w:val="22"/>
      <w14:ligatures w14:val="none"/>
    </w:rPr>
  </w:style>
  <w:style w:type="paragraph" w:styleId="Heading1">
    <w:name w:val="heading 1"/>
    <w:basedOn w:val="Normal"/>
    <w:next w:val="Normal"/>
    <w:link w:val="Heading1Char"/>
    <w:uiPriority w:val="9"/>
    <w:qFormat/>
    <w:rsid w:val="000506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06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06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06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06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06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06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06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06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6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06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06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06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06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06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06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06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0638"/>
    <w:rPr>
      <w:rFonts w:eastAsiaTheme="majorEastAsia" w:cstheme="majorBidi"/>
      <w:color w:val="272727" w:themeColor="text1" w:themeTint="D8"/>
    </w:rPr>
  </w:style>
  <w:style w:type="paragraph" w:styleId="Title">
    <w:name w:val="Title"/>
    <w:basedOn w:val="Normal"/>
    <w:next w:val="Normal"/>
    <w:link w:val="TitleChar"/>
    <w:uiPriority w:val="10"/>
    <w:qFormat/>
    <w:rsid w:val="000506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6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6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06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0638"/>
    <w:pPr>
      <w:spacing w:before="160"/>
      <w:jc w:val="center"/>
    </w:pPr>
    <w:rPr>
      <w:i/>
      <w:iCs/>
      <w:color w:val="404040" w:themeColor="text1" w:themeTint="BF"/>
    </w:rPr>
  </w:style>
  <w:style w:type="character" w:customStyle="1" w:styleId="QuoteChar">
    <w:name w:val="Quote Char"/>
    <w:basedOn w:val="DefaultParagraphFont"/>
    <w:link w:val="Quote"/>
    <w:uiPriority w:val="29"/>
    <w:rsid w:val="00050638"/>
    <w:rPr>
      <w:i/>
      <w:iCs/>
      <w:color w:val="404040" w:themeColor="text1" w:themeTint="BF"/>
    </w:rPr>
  </w:style>
  <w:style w:type="paragraph" w:styleId="ListParagraph">
    <w:name w:val="List Paragraph"/>
    <w:basedOn w:val="Normal"/>
    <w:uiPriority w:val="34"/>
    <w:qFormat/>
    <w:rsid w:val="00050638"/>
    <w:pPr>
      <w:ind w:left="720"/>
      <w:contextualSpacing/>
    </w:pPr>
  </w:style>
  <w:style w:type="character" w:styleId="IntenseEmphasis">
    <w:name w:val="Intense Emphasis"/>
    <w:basedOn w:val="DefaultParagraphFont"/>
    <w:uiPriority w:val="21"/>
    <w:qFormat/>
    <w:rsid w:val="00050638"/>
    <w:rPr>
      <w:i/>
      <w:iCs/>
      <w:color w:val="0F4761" w:themeColor="accent1" w:themeShade="BF"/>
    </w:rPr>
  </w:style>
  <w:style w:type="paragraph" w:styleId="IntenseQuote">
    <w:name w:val="Intense Quote"/>
    <w:basedOn w:val="Normal"/>
    <w:next w:val="Normal"/>
    <w:link w:val="IntenseQuoteChar"/>
    <w:uiPriority w:val="30"/>
    <w:qFormat/>
    <w:rsid w:val="000506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0638"/>
    <w:rPr>
      <w:i/>
      <w:iCs/>
      <w:color w:val="0F4761" w:themeColor="accent1" w:themeShade="BF"/>
    </w:rPr>
  </w:style>
  <w:style w:type="character" w:styleId="IntenseReference">
    <w:name w:val="Intense Reference"/>
    <w:basedOn w:val="DefaultParagraphFont"/>
    <w:uiPriority w:val="32"/>
    <w:qFormat/>
    <w:rsid w:val="00050638"/>
    <w:rPr>
      <w:b/>
      <w:bCs/>
      <w:smallCaps/>
      <w:color w:val="0F4761" w:themeColor="accent1" w:themeShade="BF"/>
      <w:spacing w:val="5"/>
    </w:rPr>
  </w:style>
  <w:style w:type="table" w:styleId="TableGrid">
    <w:name w:val="Table Grid"/>
    <w:basedOn w:val="TableNormal"/>
    <w:uiPriority w:val="39"/>
    <w:rsid w:val="0005063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Users/kristel/Library/Group%20Containers/UBF8T346G9.Office/User%20Content.localized/Templates.localized/Sermon%20Outli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474c54-cc7e-44c0-a7af-ebda73382c70">
      <Terms xmlns="http://schemas.microsoft.com/office/infopath/2007/PartnerControls"/>
    </lcf76f155ced4ddcb4097134ff3c332f>
    <TaxCatchAll xmlns="f0954afa-f546-4679-99b9-dfd605c58c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FDAD514FD65141932424657D791EA6" ma:contentTypeVersion="18" ma:contentTypeDescription="Create a new document." ma:contentTypeScope="" ma:versionID="f3d8cdd36e044215c67964db03f8a0ea">
  <xsd:schema xmlns:xsd="http://www.w3.org/2001/XMLSchema" xmlns:xs="http://www.w3.org/2001/XMLSchema" xmlns:p="http://schemas.microsoft.com/office/2006/metadata/properties" xmlns:ns2="f9474c54-cc7e-44c0-a7af-ebda73382c70" xmlns:ns3="f0954afa-f546-4679-99b9-dfd605c58ca1" targetNamespace="http://schemas.microsoft.com/office/2006/metadata/properties" ma:root="true" ma:fieldsID="e123702ebfb7cc89b62073e0880345f3" ns2:_="" ns3:_="">
    <xsd:import namespace="f9474c54-cc7e-44c0-a7af-ebda73382c70"/>
    <xsd:import namespace="f0954afa-f546-4679-99b9-dfd605c58c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74c54-cc7e-44c0-a7af-ebda73382c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fa53dc-784c-4ec1-bd7d-8f2a2e1feb00"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954afa-f546-4679-99b9-dfd605c58ca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f5dfe1f-a639-4e69-99d1-9ebbb9a285f2}" ma:internalName="TaxCatchAll" ma:showField="CatchAllData" ma:web="f0954afa-f546-4679-99b9-dfd605c58c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7F68AA-9C33-4499-BF02-137091804B6F}">
  <ds:schemaRefs>
    <ds:schemaRef ds:uri="http://schemas.microsoft.com/office/2006/metadata/properties"/>
    <ds:schemaRef ds:uri="http://schemas.microsoft.com/office/infopath/2007/PartnerControls"/>
    <ds:schemaRef ds:uri="f9474c54-cc7e-44c0-a7af-ebda73382c70"/>
    <ds:schemaRef ds:uri="f0954afa-f546-4679-99b9-dfd605c58ca1"/>
  </ds:schemaRefs>
</ds:datastoreItem>
</file>

<file path=customXml/itemProps2.xml><?xml version="1.0" encoding="utf-8"?>
<ds:datastoreItem xmlns:ds="http://schemas.openxmlformats.org/officeDocument/2006/customXml" ds:itemID="{983390CD-FA35-40D9-84CB-9D0FD32E70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74c54-cc7e-44c0-a7af-ebda73382c70"/>
    <ds:schemaRef ds:uri="f0954afa-f546-4679-99b9-dfd605c58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C88FDE-994D-4BED-9838-3E024E6635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Sermon Outline.dotx</Template>
  <TotalTime>6</TotalTime>
  <Pages>3</Pages>
  <Words>426</Words>
  <Characters>1975</Characters>
  <Application>Microsoft Office Word</Application>
  <DocSecurity>4</DocSecurity>
  <Lines>54</Lines>
  <Paragraphs>29</Paragraphs>
  <ScaleCrop>false</ScaleCrop>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dc:creator>
  <cp:keywords/>
  <dc:description/>
  <cp:lastModifiedBy>Kristel Acevedo</cp:lastModifiedBy>
  <cp:revision>7</cp:revision>
  <cp:lastPrinted>2026-09-14T22:41:00Z</cp:lastPrinted>
  <dcterms:created xsi:type="dcterms:W3CDTF">2026-09-14T21:38:00Z</dcterms:created>
  <dcterms:modified xsi:type="dcterms:W3CDTF">2026-09-14T17:31:00Z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0x010100CBFDAD514FD65141932424657D791EA6</vt:lpwstr>
  </property>
  <property fmtid="{D5CDD505-2E9C-101B-9397-08002B2CF9AE}" pid="3" name="MediaServiceImageTags">
    <vt:lpwstr/>
  </property>
</Properties>
</file>