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A648" w14:textId="77777777" w:rsidR="00050638" w:rsidRPr="0096045F" w:rsidRDefault="00050638" w:rsidP="00050638">
      <w:r w:rsidRPr="0096045F">
        <w:rPr>
          <w:rFonts w:cs="Times"/>
          <w:noProof/>
        </w:rPr>
        <w:drawing>
          <wp:anchor distT="0" distB="0" distL="114300" distR="114300" simplePos="0" relativeHeight="251658240" behindDoc="0" locked="0" layoutInCell="1" allowOverlap="1" wp14:anchorId="06CC625A" wp14:editId="69E5DBA1">
            <wp:simplePos x="0" y="0"/>
            <wp:positionH relativeFrom="margin">
              <wp:posOffset>-586350</wp:posOffset>
            </wp:positionH>
            <wp:positionV relativeFrom="paragraph">
              <wp:posOffset>-527981</wp:posOffset>
            </wp:positionV>
            <wp:extent cx="7089140" cy="945515"/>
            <wp:effectExtent l="0" t="0" r="0" b="6985"/>
            <wp:wrapNone/>
            <wp:docPr id="1" name="Picture 1" descr="A white rectangular object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rectangular object with a black l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9140" cy="945515"/>
                    </a:xfrm>
                    <a:prstGeom prst="rect">
                      <a:avLst/>
                    </a:prstGeom>
                    <a:noFill/>
                    <a:ln>
                      <a:noFill/>
                    </a:ln>
                  </pic:spPr>
                </pic:pic>
              </a:graphicData>
            </a:graphic>
          </wp:anchor>
        </w:drawing>
      </w:r>
      <w:r w:rsidRPr="0096045F">
        <w:t xml:space="preserve">  \</w:t>
      </w:r>
    </w:p>
    <w:p w14:paraId="7035ED0C" w14:textId="77777777" w:rsidR="00050638" w:rsidRPr="0096045F" w:rsidRDefault="00050638" w:rsidP="00050638">
      <w:pPr>
        <w:widowControl w:val="0"/>
        <w:autoSpaceDE w:val="0"/>
        <w:autoSpaceDN w:val="0"/>
        <w:adjustRightInd w:val="0"/>
        <w:contextualSpacing/>
        <w:rPr>
          <w:u w:val="single"/>
        </w:rPr>
      </w:pPr>
    </w:p>
    <w:p w14:paraId="5FD3DDD8" w14:textId="684BCA43" w:rsidR="00050638" w:rsidRPr="0096045F" w:rsidRDefault="0096045F" w:rsidP="00050638">
      <w:pPr>
        <w:widowControl w:val="0"/>
        <w:autoSpaceDE w:val="0"/>
        <w:autoSpaceDN w:val="0"/>
        <w:adjustRightInd w:val="0"/>
        <w:contextualSpacing/>
        <w:jc w:val="center"/>
        <w:rPr>
          <w:rFonts w:cstheme="minorHAnsi"/>
          <w:b/>
          <w:sz w:val="40"/>
          <w:szCs w:val="40"/>
        </w:rPr>
      </w:pPr>
      <w:r w:rsidRPr="0096045F">
        <w:rPr>
          <w:rFonts w:cstheme="minorHAnsi"/>
          <w:b/>
          <w:sz w:val="40"/>
          <w:szCs w:val="40"/>
        </w:rPr>
        <w:t>Back to School</w:t>
      </w:r>
    </w:p>
    <w:p w14:paraId="5DF2844E" w14:textId="6AAA1BAA" w:rsidR="00050638" w:rsidRPr="0096045F" w:rsidRDefault="0096045F" w:rsidP="00050638">
      <w:pPr>
        <w:widowControl w:val="0"/>
        <w:autoSpaceDE w:val="0"/>
        <w:autoSpaceDN w:val="0"/>
        <w:adjustRightInd w:val="0"/>
        <w:contextualSpacing/>
        <w:jc w:val="center"/>
        <w:rPr>
          <w:i/>
          <w:iCs/>
          <w:sz w:val="28"/>
          <w:szCs w:val="28"/>
        </w:rPr>
      </w:pPr>
      <w:r w:rsidRPr="0096045F">
        <w:rPr>
          <w:i/>
          <w:iCs/>
          <w:sz w:val="28"/>
          <w:szCs w:val="28"/>
        </w:rPr>
        <w:t>Sent with Purpose</w:t>
      </w:r>
    </w:p>
    <w:p w14:paraId="3BCA8033" w14:textId="0CAE92BA" w:rsidR="00050638" w:rsidRPr="0096045F" w:rsidRDefault="0096045F" w:rsidP="00050638">
      <w:pPr>
        <w:widowControl w:val="0"/>
        <w:autoSpaceDE w:val="0"/>
        <w:autoSpaceDN w:val="0"/>
        <w:adjustRightInd w:val="0"/>
        <w:contextualSpacing/>
        <w:jc w:val="center"/>
        <w:rPr>
          <w:rFonts w:cstheme="minorHAnsi"/>
          <w:b/>
        </w:rPr>
      </w:pPr>
      <w:r w:rsidRPr="0096045F">
        <w:rPr>
          <w:rFonts w:cstheme="minorHAnsi"/>
          <w:b/>
        </w:rPr>
        <w:t>Pastor Derwin L. Gray</w:t>
      </w:r>
    </w:p>
    <w:p w14:paraId="62A4F287" w14:textId="47D86C1B" w:rsidR="00050638" w:rsidRPr="0096045F" w:rsidRDefault="0096045F" w:rsidP="00050638">
      <w:pPr>
        <w:widowControl w:val="0"/>
        <w:autoSpaceDE w:val="0"/>
        <w:autoSpaceDN w:val="0"/>
        <w:adjustRightInd w:val="0"/>
        <w:jc w:val="center"/>
        <w:rPr>
          <w:sz w:val="20"/>
          <w:szCs w:val="20"/>
        </w:rPr>
      </w:pPr>
      <w:r w:rsidRPr="0096045F">
        <w:rPr>
          <w:sz w:val="20"/>
          <w:szCs w:val="20"/>
        </w:rPr>
        <w:t>08.30.26</w:t>
      </w:r>
    </w:p>
    <w:p w14:paraId="6CF90240" w14:textId="77777777" w:rsidR="00050638" w:rsidRPr="0096045F" w:rsidRDefault="00050638" w:rsidP="00050638">
      <w:pPr>
        <w:rPr>
          <w:b/>
          <w:bCs/>
          <w:highlight w:val="yellow"/>
        </w:rPr>
      </w:pPr>
      <w:r w:rsidRPr="0096045F">
        <w:rPr>
          <w:b/>
          <w:bCs/>
          <w:highlight w:val="yellow"/>
        </w:rPr>
        <w:t xml:space="preserve">35 minutes </w:t>
      </w:r>
    </w:p>
    <w:p w14:paraId="00DB6499" w14:textId="77777777" w:rsidR="0096045F" w:rsidRPr="0096045F" w:rsidRDefault="0096045F" w:rsidP="0096045F">
      <w:pPr>
        <w:rPr>
          <w:rFonts w:cs="Calibri"/>
        </w:rPr>
      </w:pPr>
      <w:r w:rsidRPr="0096045F">
        <w:rPr>
          <w:rFonts w:cs="Calibri"/>
        </w:rPr>
        <w:t xml:space="preserve">One </w:t>
      </w:r>
      <w:r w:rsidRPr="0096045F">
        <w:rPr>
          <w:rFonts w:cs="Calibri"/>
          <w:u w:val="single"/>
        </w:rPr>
        <w:t>invitation</w:t>
      </w:r>
      <w:r w:rsidRPr="0096045F">
        <w:rPr>
          <w:rFonts w:cs="Calibri"/>
        </w:rPr>
        <w:t xml:space="preserve"> to church can change a life, transform a family, and impact generations.</w:t>
      </w:r>
    </w:p>
    <w:p w14:paraId="7BAEF5CE" w14:textId="640F7567" w:rsidR="0096045F" w:rsidRPr="0096045F" w:rsidRDefault="0096045F" w:rsidP="0096045F">
      <w:pPr>
        <w:rPr>
          <w:rFonts w:cs="Calibri"/>
        </w:rPr>
      </w:pPr>
      <w:r w:rsidRPr="0096045F">
        <w:rPr>
          <w:rFonts w:cs="Calibri"/>
        </w:rPr>
        <w:t>People Who Live Sent:</w:t>
      </w:r>
    </w:p>
    <w:p w14:paraId="0218D0D5" w14:textId="77777777" w:rsidR="0096045F" w:rsidRPr="0096045F" w:rsidRDefault="0096045F" w:rsidP="0096045F">
      <w:pPr>
        <w:pStyle w:val="ListParagraph"/>
        <w:numPr>
          <w:ilvl w:val="0"/>
          <w:numId w:val="4"/>
        </w:numPr>
        <w:spacing w:line="278" w:lineRule="auto"/>
        <w:rPr>
          <w:rFonts w:cs="Calibri"/>
        </w:rPr>
      </w:pPr>
      <w:r w:rsidRPr="0096045F">
        <w:rPr>
          <w:rFonts w:cs="Calibri"/>
        </w:rPr>
        <w:t xml:space="preserve">Place Jesus </w:t>
      </w:r>
      <w:r w:rsidRPr="0096045F">
        <w:rPr>
          <w:rFonts w:cs="Calibri"/>
          <w:u w:val="single"/>
        </w:rPr>
        <w:t>first</w:t>
      </w:r>
      <w:r w:rsidRPr="0096045F">
        <w:rPr>
          <w:rFonts w:cs="Calibri"/>
        </w:rPr>
        <w:t xml:space="preserve"> in their life.</w:t>
      </w:r>
    </w:p>
    <w:p w14:paraId="0D10371A" w14:textId="77777777" w:rsidR="0096045F" w:rsidRPr="0096045F" w:rsidRDefault="0096045F" w:rsidP="0096045F">
      <w:pPr>
        <w:ind w:left="720"/>
        <w:rPr>
          <w:rFonts w:cs="Calibri"/>
        </w:rPr>
      </w:pPr>
      <w:r w:rsidRPr="0096045F">
        <w:rPr>
          <w:rFonts w:cs="Calibri"/>
          <w:color w:val="EE0000"/>
        </w:rPr>
        <w:t xml:space="preserve">Andrew, Simon Peter’s brother, was one of the two who heard what John had said and who had followed Jesus. </w:t>
      </w:r>
      <w:r w:rsidRPr="0096045F">
        <w:rPr>
          <w:rFonts w:cs="Calibri"/>
          <w:b/>
          <w:bCs/>
          <w:i/>
          <w:iCs/>
          <w:color w:val="000000" w:themeColor="text1"/>
          <w:sz w:val="28"/>
          <w:szCs w:val="28"/>
        </w:rPr>
        <w:t>The first thing</w:t>
      </w:r>
      <w:r w:rsidRPr="0096045F">
        <w:rPr>
          <w:rFonts w:cs="Calibri"/>
          <w:color w:val="000000" w:themeColor="text1"/>
          <w:sz w:val="28"/>
          <w:szCs w:val="28"/>
        </w:rPr>
        <w:t xml:space="preserve"> </w:t>
      </w:r>
      <w:r w:rsidRPr="0096045F">
        <w:rPr>
          <w:rFonts w:cs="Calibri"/>
          <w:color w:val="EE0000"/>
        </w:rPr>
        <w:t xml:space="preserve">Andrew did was to find his brother Simon and tell him, “We have found the Messiah” (that is, the Christ). </w:t>
      </w:r>
      <w:r w:rsidRPr="0096045F">
        <w:rPr>
          <w:rFonts w:cs="Calibri"/>
        </w:rPr>
        <w:t>John 1:41 NIV</w:t>
      </w:r>
    </w:p>
    <w:p w14:paraId="421E8B02" w14:textId="6F1B3097" w:rsidR="0096045F" w:rsidRPr="0096045F" w:rsidRDefault="0096045F" w:rsidP="0096045F">
      <w:pPr>
        <w:ind w:left="720"/>
        <w:rPr>
          <w:rFonts w:cs="Calibri"/>
        </w:rPr>
      </w:pPr>
      <w:r w:rsidRPr="0096045F">
        <w:rPr>
          <w:rFonts w:cs="Calibri"/>
          <w:color w:val="EE0000"/>
        </w:rPr>
        <w:t>For even the Son of Man did not come to be served, but to serve, and to give His life as a ransom for many</w:t>
      </w:r>
      <w:r w:rsidRPr="0096045F">
        <w:rPr>
          <w:rFonts w:cs="Calibri"/>
        </w:rPr>
        <w:t>. Mark 10:45 NIV</w:t>
      </w:r>
    </w:p>
    <w:p w14:paraId="28C79CCB" w14:textId="0123FFAE" w:rsidR="0096045F" w:rsidRPr="0096045F" w:rsidRDefault="0096045F" w:rsidP="0096045F">
      <w:pPr>
        <w:pStyle w:val="ListParagraph"/>
        <w:numPr>
          <w:ilvl w:val="0"/>
          <w:numId w:val="4"/>
        </w:numPr>
        <w:spacing w:line="278" w:lineRule="auto"/>
        <w:rPr>
          <w:rFonts w:cs="Calibri"/>
        </w:rPr>
      </w:pPr>
      <w:r w:rsidRPr="0096045F">
        <w:rPr>
          <w:rFonts w:cs="Calibri"/>
        </w:rPr>
        <w:t xml:space="preserve">Invite </w:t>
      </w:r>
      <w:r w:rsidRPr="0096045F">
        <w:rPr>
          <w:rFonts w:cs="Calibri"/>
          <w:u w:val="single"/>
        </w:rPr>
        <w:t>lost</w:t>
      </w:r>
      <w:r w:rsidRPr="0096045F">
        <w:rPr>
          <w:rFonts w:cs="Calibri"/>
        </w:rPr>
        <w:t xml:space="preserve"> people to meet Jesus.</w:t>
      </w:r>
    </w:p>
    <w:p w14:paraId="0CD6D078" w14:textId="77777777" w:rsidR="0096045F" w:rsidRPr="0096045F" w:rsidRDefault="0096045F" w:rsidP="0096045F">
      <w:pPr>
        <w:pStyle w:val="ListParagraph"/>
        <w:rPr>
          <w:rFonts w:cs="Calibri"/>
        </w:rPr>
      </w:pPr>
    </w:p>
    <w:p w14:paraId="28085254" w14:textId="5AA3FABA" w:rsidR="0096045F" w:rsidRPr="0096045F" w:rsidRDefault="0096045F" w:rsidP="0096045F">
      <w:pPr>
        <w:pStyle w:val="ListParagraph"/>
        <w:rPr>
          <w:rFonts w:cs="Calibri"/>
        </w:rPr>
      </w:pPr>
      <w:r w:rsidRPr="0096045F">
        <w:rPr>
          <w:rFonts w:cs="Calibri"/>
          <w:b/>
          <w:bCs/>
          <w:i/>
          <w:iCs/>
          <w:sz w:val="28"/>
          <w:szCs w:val="28"/>
        </w:rPr>
        <w:t>And he brought him to Jesus.</w:t>
      </w:r>
      <w:r w:rsidRPr="0096045F">
        <w:rPr>
          <w:rFonts w:cs="Calibri"/>
          <w:sz w:val="28"/>
          <w:szCs w:val="28"/>
        </w:rPr>
        <w:t xml:space="preserve"> </w:t>
      </w:r>
      <w:r w:rsidRPr="0096045F">
        <w:rPr>
          <w:rFonts w:cs="Calibri"/>
          <w:color w:val="EE0000"/>
        </w:rPr>
        <w:t xml:space="preserve">Jesus looked at him and said, “You are </w:t>
      </w:r>
      <w:proofErr w:type="gramStart"/>
      <w:r w:rsidRPr="0096045F">
        <w:rPr>
          <w:rFonts w:cs="Calibri"/>
          <w:color w:val="EE0000"/>
        </w:rPr>
        <w:t>Simon</w:t>
      </w:r>
      <w:proofErr w:type="gramEnd"/>
      <w:r w:rsidRPr="0096045F">
        <w:rPr>
          <w:rFonts w:cs="Calibri"/>
          <w:color w:val="EE0000"/>
        </w:rPr>
        <w:t xml:space="preserve"> son of John. You will be called Cephas” (which, when translated, is Peter). </w:t>
      </w:r>
      <w:r w:rsidRPr="0096045F">
        <w:rPr>
          <w:rFonts w:cs="Calibri"/>
        </w:rPr>
        <w:t>John 1:42 NIV</w:t>
      </w:r>
    </w:p>
    <w:p w14:paraId="624B25F9" w14:textId="77777777" w:rsidR="0096045F" w:rsidRPr="0096045F" w:rsidRDefault="0096045F" w:rsidP="0096045F">
      <w:pPr>
        <w:pStyle w:val="ListParagraph"/>
        <w:rPr>
          <w:rFonts w:cs="Calibri"/>
        </w:rPr>
      </w:pPr>
    </w:p>
    <w:p w14:paraId="77FCA9E7" w14:textId="77777777" w:rsidR="0096045F" w:rsidRPr="0096045F" w:rsidRDefault="0096045F" w:rsidP="0096045F">
      <w:pPr>
        <w:pStyle w:val="ListParagraph"/>
        <w:rPr>
          <w:rFonts w:cs="Calibri"/>
        </w:rPr>
      </w:pPr>
      <w:r w:rsidRPr="0096045F">
        <w:rPr>
          <w:rFonts w:cs="Calibri"/>
        </w:rPr>
        <w:t>Breaking the Barrier of Fear:</w:t>
      </w:r>
    </w:p>
    <w:p w14:paraId="330F0B10" w14:textId="77777777" w:rsidR="0096045F" w:rsidRPr="0096045F" w:rsidRDefault="0096045F" w:rsidP="0096045F">
      <w:pPr>
        <w:pStyle w:val="ListParagraph"/>
        <w:rPr>
          <w:rFonts w:cs="Calibri"/>
        </w:rPr>
      </w:pPr>
    </w:p>
    <w:p w14:paraId="6328404C" w14:textId="5B51AB64" w:rsidR="0096045F" w:rsidRPr="0096045F" w:rsidRDefault="0096045F" w:rsidP="0096045F">
      <w:pPr>
        <w:pStyle w:val="ListParagraph"/>
        <w:numPr>
          <w:ilvl w:val="0"/>
          <w:numId w:val="5"/>
        </w:numPr>
        <w:spacing w:line="278" w:lineRule="auto"/>
        <w:rPr>
          <w:rFonts w:cs="Calibri"/>
        </w:rPr>
      </w:pPr>
      <w:r w:rsidRPr="0096045F">
        <w:rPr>
          <w:rFonts w:cs="Calibri"/>
          <w:u w:val="single"/>
        </w:rPr>
        <w:t>82%</w:t>
      </w:r>
      <w:r w:rsidRPr="0096045F">
        <w:rPr>
          <w:rFonts w:cs="Calibri"/>
        </w:rPr>
        <w:t xml:space="preserve"> of unchurched people are somewhat likely to visit church if invited. - Dr. Thom Rainer, </w:t>
      </w:r>
      <w:r w:rsidRPr="0096045F">
        <w:rPr>
          <w:rFonts w:cs="Calibri"/>
          <w:i/>
          <w:iCs/>
        </w:rPr>
        <w:t>The Unchurched Next Door</w:t>
      </w:r>
    </w:p>
    <w:p w14:paraId="1A379B7F" w14:textId="77777777" w:rsidR="0096045F" w:rsidRPr="0096045F" w:rsidRDefault="0096045F" w:rsidP="0096045F">
      <w:pPr>
        <w:pStyle w:val="ListParagraph"/>
        <w:ind w:left="1440"/>
        <w:rPr>
          <w:rFonts w:cs="Calibri"/>
        </w:rPr>
      </w:pPr>
    </w:p>
    <w:p w14:paraId="62552296" w14:textId="42D682B3" w:rsidR="0096045F" w:rsidRPr="0096045F" w:rsidRDefault="0096045F" w:rsidP="0096045F">
      <w:pPr>
        <w:pStyle w:val="ListParagraph"/>
        <w:numPr>
          <w:ilvl w:val="0"/>
          <w:numId w:val="5"/>
        </w:numPr>
        <w:spacing w:line="278" w:lineRule="auto"/>
        <w:rPr>
          <w:rFonts w:cs="Calibri"/>
        </w:rPr>
      </w:pPr>
      <w:r w:rsidRPr="0096045F">
        <w:rPr>
          <w:rFonts w:cs="Calibri"/>
        </w:rPr>
        <w:t xml:space="preserve">“Our fear of sharing the good news is </w:t>
      </w:r>
      <w:proofErr w:type="gramStart"/>
      <w:r w:rsidRPr="0096045F">
        <w:rPr>
          <w:rFonts w:cs="Calibri"/>
        </w:rPr>
        <w:t>really about</w:t>
      </w:r>
      <w:proofErr w:type="gramEnd"/>
      <w:r w:rsidRPr="0096045F">
        <w:rPr>
          <w:rFonts w:cs="Calibri"/>
        </w:rPr>
        <w:t xml:space="preserve"> us </w:t>
      </w:r>
      <w:r w:rsidRPr="0096045F">
        <w:rPr>
          <w:rFonts w:cs="Calibri"/>
          <w:b/>
          <w:bCs/>
          <w:i/>
          <w:iCs/>
          <w:sz w:val="28"/>
          <w:szCs w:val="28"/>
        </w:rPr>
        <w:t>focusing too much on ourselves</w:t>
      </w:r>
      <w:r w:rsidRPr="0096045F">
        <w:rPr>
          <w:rFonts w:cs="Calibri"/>
        </w:rPr>
        <w:t xml:space="preserve">. Instead of being absorbed in Jesus, we are absorbed in our own reputation, our self-image, the perception people have of us. But when we focus on Jesus, His perfect love overcomes fear.” </w:t>
      </w:r>
      <w:r w:rsidR="00675613">
        <w:rPr>
          <w:rFonts w:cs="Calibri"/>
        </w:rPr>
        <w:t xml:space="preserve">- </w:t>
      </w:r>
      <w:r w:rsidRPr="0096045F">
        <w:rPr>
          <w:rFonts w:cs="Calibri"/>
        </w:rPr>
        <w:t xml:space="preserve">Dr. Derwin L. Gray, </w:t>
      </w:r>
      <w:r w:rsidRPr="0096045F">
        <w:rPr>
          <w:rFonts w:cs="Calibri"/>
          <w:i/>
          <w:iCs/>
        </w:rPr>
        <w:t>Lit Up with Love</w:t>
      </w:r>
      <w:r w:rsidRPr="0096045F">
        <w:rPr>
          <w:rFonts w:cs="Calibri"/>
        </w:rPr>
        <w:t>, 86.</w:t>
      </w:r>
    </w:p>
    <w:p w14:paraId="771CD152" w14:textId="61A7B779" w:rsidR="0096045F" w:rsidRPr="0096045F" w:rsidRDefault="00BC6E4F" w:rsidP="00BC6E4F">
      <w:pPr>
        <w:pStyle w:val="ListParagraph"/>
        <w:ind w:left="2160"/>
        <w:rPr>
          <w:rFonts w:cs="Calibri"/>
        </w:rPr>
      </w:pPr>
      <w:r w:rsidRPr="00EC035B">
        <w:rPr>
          <w:rFonts w:cs="Calibri"/>
          <w:highlight w:val="yellow"/>
        </w:rPr>
        <w:t xml:space="preserve">Name will appear </w:t>
      </w:r>
      <w:r w:rsidR="00EC035B" w:rsidRPr="00EC035B">
        <w:rPr>
          <w:rFonts w:cs="Calibri"/>
          <w:highlight w:val="yellow"/>
        </w:rPr>
        <w:t>when Pastor Derwin reveals</w:t>
      </w:r>
      <w:r w:rsidR="00EC035B">
        <w:rPr>
          <w:rFonts w:cs="Calibri"/>
          <w:highlight w:val="yellow"/>
        </w:rPr>
        <w:t xml:space="preserve"> with image of Pastor Derwin pointing</w:t>
      </w:r>
      <w:r w:rsidR="00EC035B" w:rsidRPr="00EC035B">
        <w:rPr>
          <w:rFonts w:cs="Calibri"/>
          <w:highlight w:val="yellow"/>
        </w:rPr>
        <w:t>.</w:t>
      </w:r>
    </w:p>
    <w:p w14:paraId="27972828" w14:textId="1934FB4E" w:rsidR="0096045F" w:rsidRPr="0096045F" w:rsidRDefault="0096045F" w:rsidP="0096045F">
      <w:pPr>
        <w:pStyle w:val="ListParagraph"/>
        <w:numPr>
          <w:ilvl w:val="0"/>
          <w:numId w:val="5"/>
        </w:numPr>
        <w:spacing w:line="278" w:lineRule="auto"/>
        <w:rPr>
          <w:rFonts w:cs="Calibri"/>
        </w:rPr>
      </w:pPr>
      <w:r w:rsidRPr="0096045F">
        <w:rPr>
          <w:rFonts w:cs="Calibri"/>
        </w:rPr>
        <w:t xml:space="preserve">Life </w:t>
      </w:r>
      <w:r w:rsidRPr="0096045F">
        <w:rPr>
          <w:rFonts w:cs="Calibri"/>
          <w:u w:val="single"/>
        </w:rPr>
        <w:t>before</w:t>
      </w:r>
      <w:r w:rsidRPr="0096045F">
        <w:rPr>
          <w:rFonts w:cs="Calibri"/>
        </w:rPr>
        <w:t xml:space="preserve"> Jesus + How I </w:t>
      </w:r>
      <w:r w:rsidRPr="0096045F">
        <w:rPr>
          <w:rFonts w:cs="Calibri"/>
          <w:u w:val="single"/>
        </w:rPr>
        <w:t>met</w:t>
      </w:r>
      <w:r w:rsidRPr="0096045F">
        <w:rPr>
          <w:rFonts w:cs="Calibri"/>
        </w:rPr>
        <w:t xml:space="preserve"> Jesus + How </w:t>
      </w:r>
      <w:r w:rsidRPr="0096045F">
        <w:rPr>
          <w:rFonts w:cs="Calibri"/>
          <w:u w:val="single"/>
        </w:rPr>
        <w:t>you</w:t>
      </w:r>
      <w:r w:rsidRPr="0096045F">
        <w:rPr>
          <w:rFonts w:cs="Calibri"/>
        </w:rPr>
        <w:t xml:space="preserve"> can meet Jesus.</w:t>
      </w:r>
    </w:p>
    <w:p w14:paraId="6CEC59A0" w14:textId="77777777" w:rsidR="0096045F" w:rsidRPr="0096045F" w:rsidRDefault="0096045F" w:rsidP="0096045F">
      <w:pPr>
        <w:pStyle w:val="ListParagraph"/>
        <w:rPr>
          <w:rFonts w:cs="Calibri"/>
        </w:rPr>
      </w:pPr>
    </w:p>
    <w:p w14:paraId="423739D3" w14:textId="17891BDD" w:rsidR="0096045F" w:rsidRPr="0096045F" w:rsidRDefault="0096045F" w:rsidP="0096045F">
      <w:pPr>
        <w:pStyle w:val="ListParagraph"/>
        <w:ind w:left="1440"/>
        <w:rPr>
          <w:rFonts w:cs="Calibri"/>
        </w:rPr>
      </w:pPr>
      <w:r w:rsidRPr="0096045F">
        <w:rPr>
          <w:rFonts w:cs="Calibri"/>
          <w:color w:val="EE0000"/>
        </w:rPr>
        <w:t xml:space="preserve">Very truly I tell you, whoever hears My word and believes Him who sent </w:t>
      </w:r>
      <w:r w:rsidR="007B7A25">
        <w:rPr>
          <w:rFonts w:cs="Calibri"/>
          <w:color w:val="EE0000"/>
        </w:rPr>
        <w:t>M</w:t>
      </w:r>
      <w:r w:rsidRPr="0096045F">
        <w:rPr>
          <w:rFonts w:cs="Calibri"/>
          <w:color w:val="EE0000"/>
        </w:rPr>
        <w:t>e has eternal life and will not be judged but has crossed over from death to life</w:t>
      </w:r>
      <w:r w:rsidRPr="0096045F">
        <w:rPr>
          <w:rFonts w:cs="Calibri"/>
        </w:rPr>
        <w:t>. John 5:24 NIV</w:t>
      </w:r>
    </w:p>
    <w:p w14:paraId="5BB2204D" w14:textId="77777777" w:rsidR="0096045F" w:rsidRPr="0096045F" w:rsidRDefault="0096045F" w:rsidP="0096045F">
      <w:pPr>
        <w:pStyle w:val="ListParagraph"/>
        <w:ind w:left="1440"/>
        <w:rPr>
          <w:rFonts w:cs="Calibri"/>
        </w:rPr>
      </w:pPr>
    </w:p>
    <w:p w14:paraId="692E4EB9" w14:textId="6D6BF622" w:rsidR="472D764D" w:rsidRDefault="472D764D" w:rsidP="472D764D">
      <w:pPr>
        <w:pStyle w:val="ListParagraph"/>
        <w:ind w:left="1440"/>
        <w:rPr>
          <w:rFonts w:cs="Calibri"/>
        </w:rPr>
      </w:pPr>
    </w:p>
    <w:p w14:paraId="5B8E2335" w14:textId="77777777" w:rsidR="0096045F" w:rsidRPr="0096045F" w:rsidRDefault="0096045F" w:rsidP="0096045F">
      <w:pPr>
        <w:pStyle w:val="ListParagraph"/>
        <w:numPr>
          <w:ilvl w:val="0"/>
          <w:numId w:val="4"/>
        </w:numPr>
        <w:spacing w:line="278" w:lineRule="auto"/>
        <w:rPr>
          <w:rFonts w:cs="Calibri"/>
        </w:rPr>
      </w:pPr>
      <w:r w:rsidRPr="0096045F">
        <w:rPr>
          <w:rFonts w:cs="Calibri"/>
        </w:rPr>
        <w:t>Have a “</w:t>
      </w:r>
      <w:r w:rsidRPr="0096045F">
        <w:rPr>
          <w:rFonts w:cs="Calibri"/>
          <w:u w:val="single"/>
        </w:rPr>
        <w:t>Come</w:t>
      </w:r>
      <w:r w:rsidRPr="0096045F">
        <w:rPr>
          <w:rFonts w:cs="Calibri"/>
        </w:rPr>
        <w:t xml:space="preserve"> and </w:t>
      </w:r>
      <w:r w:rsidRPr="0096045F">
        <w:rPr>
          <w:rFonts w:cs="Calibri"/>
          <w:u w:val="single"/>
        </w:rPr>
        <w:t>See</w:t>
      </w:r>
      <w:r w:rsidRPr="0096045F">
        <w:rPr>
          <w:rFonts w:cs="Calibri"/>
        </w:rPr>
        <w:t>” heartbeat.</w:t>
      </w:r>
    </w:p>
    <w:p w14:paraId="76E97E0B" w14:textId="4F8883F1" w:rsidR="0096045F" w:rsidRPr="0096045F" w:rsidRDefault="0096045F" w:rsidP="0096045F">
      <w:pPr>
        <w:ind w:left="720"/>
        <w:rPr>
          <w:rFonts w:cs="Calibri"/>
        </w:rPr>
      </w:pPr>
      <w:r w:rsidRPr="0096045F">
        <w:rPr>
          <w:rFonts w:cs="Calibri"/>
          <w:color w:val="EE0000"/>
        </w:rPr>
        <w:t xml:space="preserve">The next day Jesus decided to leave for Galilee. Finding Philip, He said to him, “Follow </w:t>
      </w:r>
      <w:r w:rsidR="00814A8B">
        <w:rPr>
          <w:rFonts w:cs="Calibri"/>
          <w:color w:val="EE0000"/>
        </w:rPr>
        <w:t>M</w:t>
      </w:r>
      <w:r w:rsidRPr="0096045F">
        <w:rPr>
          <w:rFonts w:cs="Calibri"/>
          <w:color w:val="EE0000"/>
        </w:rPr>
        <w:t xml:space="preserve">e.” Philip, like Andrew and Peter, was from the town of Bethsaida. Philip found Nathanael and told him, “We have found the one Moses wrote about in the Law, and about whom the prophets also wrote—Jesus of Nazareth, the son of Joseph.” “Nazareth! Can anything good come from there?” Nathanael asked. </w:t>
      </w:r>
      <w:r w:rsidRPr="0096045F">
        <w:rPr>
          <w:rFonts w:cs="Calibri"/>
          <w:b/>
          <w:bCs/>
          <w:i/>
          <w:iCs/>
          <w:sz w:val="28"/>
          <w:szCs w:val="28"/>
        </w:rPr>
        <w:t>“Come and see,” said Philip</w:t>
      </w:r>
      <w:r w:rsidRPr="0096045F">
        <w:rPr>
          <w:rFonts w:cs="Calibri"/>
        </w:rPr>
        <w:t>. John 1:43-46 NIV</w:t>
      </w:r>
    </w:p>
    <w:p w14:paraId="6441BE01" w14:textId="2833764C" w:rsidR="009F6ED1" w:rsidRDefault="0096045F" w:rsidP="00050638">
      <w:pPr>
        <w:rPr>
          <w:rFonts w:cs="Calibri"/>
          <w:highlight w:val="yellow"/>
        </w:rPr>
      </w:pPr>
      <w:r w:rsidRPr="0096045F">
        <w:rPr>
          <w:rFonts w:cs="Calibri"/>
          <w:highlight w:val="yellow"/>
        </w:rPr>
        <w:t>“Come and See” Commission</w:t>
      </w:r>
      <w:r w:rsidR="003929BA">
        <w:rPr>
          <w:rFonts w:cs="Calibri"/>
          <w:highlight w:val="yellow"/>
        </w:rPr>
        <w:t>ing</w:t>
      </w:r>
      <w:r w:rsidRPr="0096045F">
        <w:rPr>
          <w:rFonts w:cs="Calibri"/>
          <w:highlight w:val="yellow"/>
        </w:rPr>
        <w:t xml:space="preserve"> for the new school year. (Anoint with oil)</w:t>
      </w:r>
    </w:p>
    <w:p w14:paraId="5FDA08C0" w14:textId="25286AB9" w:rsidR="009F6ED1" w:rsidRPr="0096045F" w:rsidRDefault="009F6ED1" w:rsidP="00050638">
      <w:pPr>
        <w:rPr>
          <w:b/>
          <w:bCs/>
          <w:highlight w:val="yellow"/>
        </w:rPr>
      </w:pPr>
      <w:r>
        <w:rPr>
          <w:rFonts w:cs="Calibri"/>
          <w:highlight w:val="yellow"/>
        </w:rPr>
        <w:t>RESI OUT</w:t>
      </w:r>
    </w:p>
    <w:p w14:paraId="77EFF739" w14:textId="71DA26DA" w:rsidR="00050638" w:rsidRPr="0096045F" w:rsidRDefault="00050638" w:rsidP="00050638">
      <w:pPr>
        <w:rPr>
          <w:b/>
          <w:bCs/>
        </w:rPr>
      </w:pPr>
      <w:r w:rsidRPr="0096045F">
        <w:rPr>
          <w:b/>
          <w:bCs/>
          <w:highlight w:val="yellow"/>
        </w:rPr>
        <w:t>INVITATION PRAYER</w:t>
      </w:r>
      <w:r w:rsidRPr="0096045F">
        <w:rPr>
          <w:b/>
          <w:bCs/>
        </w:rPr>
        <w:t xml:space="preserve"> – </w:t>
      </w:r>
      <w:r w:rsidR="0096045F" w:rsidRPr="0096045F">
        <w:rPr>
          <w:b/>
          <w:bCs/>
        </w:rPr>
        <w:t>Tap Plate</w:t>
      </w:r>
      <w:r w:rsidRPr="0096045F">
        <w:rPr>
          <w:b/>
          <w:bCs/>
        </w:rPr>
        <w:t xml:space="preserve"> </w:t>
      </w:r>
    </w:p>
    <w:p w14:paraId="4BEC2AA3" w14:textId="279E37F2" w:rsidR="00050638" w:rsidRPr="0096045F" w:rsidRDefault="00050638" w:rsidP="00050638">
      <w:r w:rsidRPr="0096045F">
        <w:rPr>
          <w:b/>
          <w:bCs/>
        </w:rPr>
        <w:t>Soul Tattoo:</w:t>
      </w:r>
      <w:r w:rsidRPr="0096045F">
        <w:t xml:space="preserve"> </w:t>
      </w:r>
      <w:r w:rsidR="0096045F" w:rsidRPr="0096045F">
        <w:rPr>
          <w:rFonts w:cs="Calibri"/>
        </w:rPr>
        <w:t>Live a “Come and See” life.</w:t>
      </w:r>
    </w:p>
    <w:p w14:paraId="3E2C7C77" w14:textId="681E846D" w:rsidR="00050638" w:rsidRPr="0096045F" w:rsidRDefault="00050638" w:rsidP="00050638">
      <w:pPr>
        <w:contextualSpacing/>
        <w:rPr>
          <w:rFonts w:cs="Calibri"/>
        </w:rPr>
      </w:pPr>
      <w:r w:rsidRPr="0096045F">
        <w:rPr>
          <w:b/>
          <w:bCs/>
        </w:rPr>
        <w:t>Action Step:</w:t>
      </w:r>
      <w:r w:rsidRPr="0096045F">
        <w:t xml:space="preserve"> </w:t>
      </w:r>
      <w:r w:rsidR="0096045F" w:rsidRPr="0096045F">
        <w:rPr>
          <w:color w:val="000000"/>
        </w:rPr>
        <w:t>Take your next step and get baptized at Outdoor Baptism on September 27!</w:t>
      </w:r>
      <w:r w:rsidR="00ED1BE1">
        <w:rPr>
          <w:color w:val="000000"/>
        </w:rPr>
        <w:t xml:space="preserve"> Use the Tap Plate to sign up!</w:t>
      </w:r>
    </w:p>
    <w:p w14:paraId="4BAFC57C" w14:textId="77777777" w:rsidR="00050638" w:rsidRPr="0096045F" w:rsidRDefault="00050638" w:rsidP="00050638"/>
    <w:p w14:paraId="3138013C" w14:textId="77777777" w:rsidR="00050638" w:rsidRPr="0096045F" w:rsidRDefault="00050638" w:rsidP="00050638">
      <w:r w:rsidRPr="0096045F">
        <w:rPr>
          <w:b/>
          <w:bCs/>
        </w:rPr>
        <w:t xml:space="preserve"> </w:t>
      </w:r>
    </w:p>
    <w:p w14:paraId="4C9436CF" w14:textId="77777777" w:rsidR="00050638" w:rsidRPr="0096045F" w:rsidRDefault="00050638" w:rsidP="00050638"/>
    <w:p w14:paraId="6D077F22" w14:textId="77777777" w:rsidR="00AF1FCB" w:rsidRPr="0096045F" w:rsidRDefault="00AF1FCB"/>
    <w:sectPr w:rsidR="00AF1FCB" w:rsidRPr="00960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20D1E"/>
    <w:multiLevelType w:val="hybridMultilevel"/>
    <w:tmpl w:val="B100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11642A"/>
    <w:multiLevelType w:val="hybridMultilevel"/>
    <w:tmpl w:val="AD729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84EAD"/>
    <w:multiLevelType w:val="hybridMultilevel"/>
    <w:tmpl w:val="E0B2B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302806"/>
    <w:multiLevelType w:val="hybridMultilevel"/>
    <w:tmpl w:val="F30CD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364904"/>
    <w:multiLevelType w:val="hybridMultilevel"/>
    <w:tmpl w:val="03982C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33534058">
    <w:abstractNumId w:val="3"/>
  </w:num>
  <w:num w:numId="2" w16cid:durableId="445275348">
    <w:abstractNumId w:val="4"/>
  </w:num>
  <w:num w:numId="3" w16cid:durableId="1456800027">
    <w:abstractNumId w:val="0"/>
  </w:num>
  <w:num w:numId="4" w16cid:durableId="371078369">
    <w:abstractNumId w:val="1"/>
  </w:num>
  <w:num w:numId="5" w16cid:durableId="21524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5F"/>
    <w:rsid w:val="00050638"/>
    <w:rsid w:val="000D2EF3"/>
    <w:rsid w:val="000D4CCD"/>
    <w:rsid w:val="0012426C"/>
    <w:rsid w:val="001634C3"/>
    <w:rsid w:val="003929BA"/>
    <w:rsid w:val="006143FF"/>
    <w:rsid w:val="00675613"/>
    <w:rsid w:val="007A13D8"/>
    <w:rsid w:val="007B7A25"/>
    <w:rsid w:val="007C73A4"/>
    <w:rsid w:val="00814A8B"/>
    <w:rsid w:val="0096045F"/>
    <w:rsid w:val="009B5A60"/>
    <w:rsid w:val="009C7845"/>
    <w:rsid w:val="009E2D71"/>
    <w:rsid w:val="009F6ED1"/>
    <w:rsid w:val="00A852C4"/>
    <w:rsid w:val="00AF1FCB"/>
    <w:rsid w:val="00B7091C"/>
    <w:rsid w:val="00BC6E4F"/>
    <w:rsid w:val="00C147A1"/>
    <w:rsid w:val="00C25F93"/>
    <w:rsid w:val="00CD5F79"/>
    <w:rsid w:val="00EC035B"/>
    <w:rsid w:val="00ED1BE1"/>
    <w:rsid w:val="00F26072"/>
    <w:rsid w:val="00F278B6"/>
    <w:rsid w:val="00F70D43"/>
    <w:rsid w:val="472D76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F831"/>
  <w15:chartTrackingRefBased/>
  <w15:docId w15:val="{82C9EC29-AE8E-4DBB-B41B-682A261A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38"/>
    <w:pPr>
      <w:spacing w:line="259" w:lineRule="auto"/>
    </w:pPr>
    <w:rPr>
      <w:kern w:val="0"/>
      <w:sz w:val="22"/>
      <w:szCs w:val="22"/>
      <w14:ligatures w14:val="none"/>
    </w:rPr>
  </w:style>
  <w:style w:type="paragraph" w:styleId="Heading1">
    <w:name w:val="heading 1"/>
    <w:basedOn w:val="Normal"/>
    <w:next w:val="Normal"/>
    <w:link w:val="Heading1Char"/>
    <w:uiPriority w:val="9"/>
    <w:qFormat/>
    <w:rsid w:val="00050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638"/>
    <w:rPr>
      <w:rFonts w:eastAsiaTheme="majorEastAsia" w:cstheme="majorBidi"/>
      <w:color w:val="272727" w:themeColor="text1" w:themeTint="D8"/>
    </w:rPr>
  </w:style>
  <w:style w:type="paragraph" w:styleId="Title">
    <w:name w:val="Title"/>
    <w:basedOn w:val="Normal"/>
    <w:next w:val="Normal"/>
    <w:link w:val="TitleChar"/>
    <w:uiPriority w:val="10"/>
    <w:qFormat/>
    <w:rsid w:val="00050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38"/>
    <w:pPr>
      <w:spacing w:before="160"/>
      <w:jc w:val="center"/>
    </w:pPr>
    <w:rPr>
      <w:i/>
      <w:iCs/>
      <w:color w:val="404040" w:themeColor="text1" w:themeTint="BF"/>
    </w:rPr>
  </w:style>
  <w:style w:type="character" w:customStyle="1" w:styleId="QuoteChar">
    <w:name w:val="Quote Char"/>
    <w:basedOn w:val="DefaultParagraphFont"/>
    <w:link w:val="Quote"/>
    <w:uiPriority w:val="29"/>
    <w:rsid w:val="00050638"/>
    <w:rPr>
      <w:i/>
      <w:iCs/>
      <w:color w:val="404040" w:themeColor="text1" w:themeTint="BF"/>
    </w:rPr>
  </w:style>
  <w:style w:type="paragraph" w:styleId="ListParagraph">
    <w:name w:val="List Paragraph"/>
    <w:basedOn w:val="Normal"/>
    <w:uiPriority w:val="34"/>
    <w:qFormat/>
    <w:rsid w:val="00050638"/>
    <w:pPr>
      <w:ind w:left="720"/>
      <w:contextualSpacing/>
    </w:pPr>
  </w:style>
  <w:style w:type="character" w:styleId="IntenseEmphasis">
    <w:name w:val="Intense Emphasis"/>
    <w:basedOn w:val="DefaultParagraphFont"/>
    <w:uiPriority w:val="21"/>
    <w:qFormat/>
    <w:rsid w:val="00050638"/>
    <w:rPr>
      <w:i/>
      <w:iCs/>
      <w:color w:val="0F4761" w:themeColor="accent1" w:themeShade="BF"/>
    </w:rPr>
  </w:style>
  <w:style w:type="paragraph" w:styleId="IntenseQuote">
    <w:name w:val="Intense Quote"/>
    <w:basedOn w:val="Normal"/>
    <w:next w:val="Normal"/>
    <w:link w:val="IntenseQuoteChar"/>
    <w:uiPriority w:val="30"/>
    <w:qFormat/>
    <w:rsid w:val="00050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638"/>
    <w:rPr>
      <w:i/>
      <w:iCs/>
      <w:color w:val="0F4761" w:themeColor="accent1" w:themeShade="BF"/>
    </w:rPr>
  </w:style>
  <w:style w:type="character" w:styleId="IntenseReference">
    <w:name w:val="Intense Reference"/>
    <w:basedOn w:val="DefaultParagraphFont"/>
    <w:uiPriority w:val="32"/>
    <w:qFormat/>
    <w:rsid w:val="00050638"/>
    <w:rPr>
      <w:b/>
      <w:bCs/>
      <w:smallCaps/>
      <w:color w:val="0F4761" w:themeColor="accent1" w:themeShade="BF"/>
      <w:spacing w:val="5"/>
    </w:rPr>
  </w:style>
  <w:style w:type="table" w:styleId="TableGrid">
    <w:name w:val="Table Grid"/>
    <w:basedOn w:val="TableNormal"/>
    <w:uiPriority w:val="39"/>
    <w:rsid w:val="000506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el\Library\Group%20Containers\UBF8T346G9.Office\User%20Content.localized\Templates.localized\Sermon%20Out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FDAD514FD65141932424657D791EA6" ma:contentTypeVersion="18" ma:contentTypeDescription="Create a new document." ma:contentTypeScope="" ma:versionID="f3d8cdd36e044215c67964db03f8a0ea">
  <xsd:schema xmlns:xsd="http://www.w3.org/2001/XMLSchema" xmlns:xs="http://www.w3.org/2001/XMLSchema" xmlns:p="http://schemas.microsoft.com/office/2006/metadata/properties" xmlns:ns2="f9474c54-cc7e-44c0-a7af-ebda73382c70" xmlns:ns3="f0954afa-f546-4679-99b9-dfd605c58ca1" targetNamespace="http://schemas.microsoft.com/office/2006/metadata/properties" ma:root="true" ma:fieldsID="e123702ebfb7cc89b62073e0880345f3" ns2:_="" ns3:_="">
    <xsd:import namespace="f9474c54-cc7e-44c0-a7af-ebda73382c70"/>
    <xsd:import namespace="f0954afa-f546-4679-99b9-dfd605c58c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74c54-cc7e-44c0-a7af-ebda7338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fa53dc-784c-4ec1-bd7d-8f2a2e1feb0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4afa-f546-4679-99b9-dfd605c58c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5dfe1f-a639-4e69-99d1-9ebbb9a285f2}" ma:internalName="TaxCatchAll" ma:showField="CatchAllData" ma:web="f0954afa-f546-4679-99b9-dfd605c58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474c54-cc7e-44c0-a7af-ebda73382c70">
      <Terms xmlns="http://schemas.microsoft.com/office/infopath/2007/PartnerControls"/>
    </lcf76f155ced4ddcb4097134ff3c332f>
    <TaxCatchAll xmlns="f0954afa-f546-4679-99b9-dfd605c58c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D934F-ABEA-42B2-BCA3-E2A107816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74c54-cc7e-44c0-a7af-ebda73382c70"/>
    <ds:schemaRef ds:uri="f0954afa-f546-4679-99b9-dfd605c58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744C8-4B0E-4AD2-832F-534B3EBC8772}">
  <ds:schemaRefs>
    <ds:schemaRef ds:uri="http://schemas.microsoft.com/office/2006/metadata/properties"/>
    <ds:schemaRef ds:uri="http://schemas.microsoft.com/office/infopath/2007/PartnerControls"/>
    <ds:schemaRef ds:uri="f9474c54-cc7e-44c0-a7af-ebda73382c70"/>
    <ds:schemaRef ds:uri="f0954afa-f546-4679-99b9-dfd605c58ca1"/>
  </ds:schemaRefs>
</ds:datastoreItem>
</file>

<file path=customXml/itemProps3.xml><?xml version="1.0" encoding="utf-8"?>
<ds:datastoreItem xmlns:ds="http://schemas.openxmlformats.org/officeDocument/2006/customXml" ds:itemID="{698157E0-B0A7-4A7F-83E9-6DCD39622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Sermon%20Outline.dotx</Template>
  <TotalTime>0</TotalTime>
  <Pages>1</Pages>
  <Words>345</Words>
  <Characters>1970</Characters>
  <Application>Microsoft Office Word</Application>
  <DocSecurity>4</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dc:creator>
  <cp:keywords/>
  <dc:description/>
  <cp:lastModifiedBy>Paul Allen</cp:lastModifiedBy>
  <cp:revision>23</cp:revision>
  <dcterms:created xsi:type="dcterms:W3CDTF">2026-08-24T22:37:00Z</dcterms:created>
  <dcterms:modified xsi:type="dcterms:W3CDTF">2026-08-24T19:49:00Z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0x010100CBFDAD514FD65141932424657D791EA6</vt:lpwstr>
  </property>
  <property fmtid="{D5CDD505-2E9C-101B-9397-08002B2CF9AE}" pid="3" name="MediaServiceImageTags">
    <vt:lpwstr/>
  </property>
</Properties>
</file>