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50638" w:rsidP="00050638" w:rsidRDefault="00050638" w14:paraId="356DE036" w14:textId="0D7FCC90">
      <w:r>
        <w:rPr>
          <w:rFonts w:ascii="Times" w:hAnsi="Times" w:cs="Times"/>
          <w:noProof/>
        </w:rPr>
        <w:drawing>
          <wp:anchor distT="0" distB="0" distL="114300" distR="114300" simplePos="0" relativeHeight="251658240" behindDoc="0" locked="0" layoutInCell="1" allowOverlap="1" wp14:anchorId="06CC625A" wp14:editId="69E5DBA1">
            <wp:simplePos x="0" y="0"/>
            <wp:positionH relativeFrom="margin">
              <wp:posOffset>-586350</wp:posOffset>
            </wp:positionH>
            <wp:positionV relativeFrom="paragraph">
              <wp:posOffset>-527981</wp:posOffset>
            </wp:positionV>
            <wp:extent cx="7089140" cy="945515"/>
            <wp:effectExtent l="0" t="0" r="0" b="6985"/>
            <wp:wrapNone/>
            <wp:docPr id="1" name="Picture 1" descr="A white rectangular object with a black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white rectangular object with a black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9140" cy="94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17603074">
        <w:rPr/>
        <w:t xml:space="preserve"> </w:t>
      </w:r>
      <w:r w:rsidR="00050638">
        <w:rPr/>
        <w:t xml:space="preserve">  \</w:t>
      </w:r>
    </w:p>
    <w:p w:rsidR="00050638" w:rsidP="00050638" w:rsidRDefault="00050638" w14:paraId="533F51D4" w14:textId="77777777">
      <w:pPr>
        <w:widowControl w:val="0"/>
        <w:autoSpaceDE w:val="0"/>
        <w:autoSpaceDN w:val="0"/>
        <w:adjustRightInd w:val="0"/>
        <w:contextualSpacing/>
        <w:rPr>
          <w:u w:val="single"/>
        </w:rPr>
      </w:pPr>
    </w:p>
    <w:p w:rsidR="00050638" w:rsidP="00050638" w:rsidRDefault="00C91DF3" w14:paraId="3F332688" w14:textId="686841C0">
      <w:pPr>
        <w:widowControl w:val="0"/>
        <w:autoSpaceDE w:val="0"/>
        <w:autoSpaceDN w:val="0"/>
        <w:adjustRightInd w:val="0"/>
        <w:contextualSpacing/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Back to School</w:t>
      </w:r>
    </w:p>
    <w:p w:rsidR="00C91DF3" w:rsidP="00050638" w:rsidRDefault="00C91DF3" w14:paraId="3EEA5688" w14:textId="77777777">
      <w:pPr>
        <w:widowControl w:val="0"/>
        <w:autoSpaceDE w:val="0"/>
        <w:autoSpaceDN w:val="0"/>
        <w:adjustRightInd w:val="0"/>
        <w:contextualSpacing/>
        <w:jc w:val="center"/>
        <w:rPr>
          <w:b/>
          <w:i/>
          <w:iCs/>
          <w:sz w:val="28"/>
          <w:szCs w:val="28"/>
        </w:rPr>
      </w:pPr>
      <w:r w:rsidRPr="00C91DF3">
        <w:rPr>
          <w:i/>
          <w:iCs/>
          <w:sz w:val="28"/>
          <w:szCs w:val="28"/>
        </w:rPr>
        <w:t>Who You Are Transforms How You Engage School</w:t>
      </w:r>
      <w:r w:rsidRPr="00C91DF3">
        <w:rPr>
          <w:b/>
          <w:i/>
          <w:iCs/>
          <w:sz w:val="28"/>
          <w:szCs w:val="28"/>
        </w:rPr>
        <w:t xml:space="preserve"> </w:t>
      </w:r>
    </w:p>
    <w:p w:rsidRPr="00C91DF3" w:rsidR="00C91DF3" w:rsidP="00050638" w:rsidRDefault="00C91DF3" w14:paraId="781F81BC" w14:textId="5E787996">
      <w:pPr>
        <w:widowControl w:val="0"/>
        <w:autoSpaceDE w:val="0"/>
        <w:autoSpaceDN w:val="0"/>
        <w:adjustRightInd w:val="0"/>
        <w:contextualSpacing/>
        <w:jc w:val="center"/>
        <w:rPr>
          <w:bCs/>
          <w:i/>
          <w:iCs/>
        </w:rPr>
      </w:pPr>
      <w:r w:rsidRPr="00C91DF3">
        <w:rPr>
          <w:bCs/>
          <w:i/>
          <w:iCs/>
        </w:rPr>
        <w:t>Your identity is bigger than your GPA, position, popularity, or performance</w:t>
      </w:r>
    </w:p>
    <w:p w:rsidRPr="00E52969" w:rsidR="00050638" w:rsidP="00050638" w:rsidRDefault="00C91DF3" w14:paraId="1DF9CBE7" w14:textId="26DE2272">
      <w:pPr>
        <w:widowControl w:val="0"/>
        <w:autoSpaceDE w:val="0"/>
        <w:autoSpaceDN w:val="0"/>
        <w:adjustRightInd w:val="0"/>
        <w:contextualSpacing/>
        <w:jc w:val="center"/>
        <w:rPr>
          <w:rFonts w:cstheme="minorHAnsi"/>
          <w:b/>
        </w:rPr>
      </w:pPr>
      <w:r>
        <w:rPr>
          <w:rFonts w:cstheme="minorHAnsi"/>
          <w:b/>
        </w:rPr>
        <w:t>Pastor Derwin L. Gray</w:t>
      </w:r>
    </w:p>
    <w:p w:rsidRPr="00526DDE" w:rsidR="00050638" w:rsidP="00050638" w:rsidRDefault="00C91DF3" w14:paraId="13101711" w14:textId="225BB7F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08.16.2026</w:t>
      </w:r>
    </w:p>
    <w:p w:rsidRPr="00C91DF3" w:rsidR="00050638" w:rsidP="00050638" w:rsidRDefault="00050638" w14:paraId="2713579F" w14:textId="51D3D62E">
      <w:pPr>
        <w:rPr>
          <w:b/>
          <w:bCs/>
          <w:highlight w:val="yellow"/>
        </w:rPr>
      </w:pPr>
      <w:r w:rsidRPr="00C91DF3">
        <w:rPr>
          <w:b/>
          <w:bCs/>
          <w:highlight w:val="yellow"/>
        </w:rPr>
        <w:t xml:space="preserve">35 minutes </w:t>
      </w:r>
    </w:p>
    <w:p w:rsidRPr="00C91DF3" w:rsidR="00C91DF3" w:rsidP="00C91DF3" w:rsidRDefault="00C91DF3" w14:paraId="0A9735E3" w14:textId="77777777">
      <w:pPr>
        <w:rPr>
          <w:rFonts w:cs="Calibri"/>
        </w:rPr>
      </w:pPr>
      <w:r w:rsidRPr="00C91DF3">
        <w:rPr>
          <w:rFonts w:cs="Calibri"/>
          <w:highlight w:val="yellow"/>
        </w:rPr>
        <w:t>Me and Bigfoot</w:t>
      </w:r>
    </w:p>
    <w:p w:rsidRPr="00C91DF3" w:rsidR="00C91DF3" w:rsidP="00C91DF3" w:rsidRDefault="00C91DF3" w14:paraId="65FB0C92" w14:textId="77777777">
      <w:pPr>
        <w:rPr>
          <w:rFonts w:cs="Calibri"/>
          <w:b/>
          <w:bCs/>
        </w:rPr>
      </w:pPr>
      <w:r w:rsidRPr="00C91DF3">
        <w:rPr>
          <w:rFonts w:cs="Calibri"/>
          <w:b/>
          <w:bCs/>
        </w:rPr>
        <w:t>Where Are We Going The Next Three Weeks?</w:t>
      </w:r>
    </w:p>
    <w:p w:rsidRPr="00C91DF3" w:rsidR="00C91DF3" w:rsidP="00C91DF3" w:rsidRDefault="00C91DF3" w14:paraId="6B1E2556" w14:textId="79D8B2ED">
      <w:pPr>
        <w:rPr>
          <w:rFonts w:cs="Calibri"/>
        </w:rPr>
      </w:pPr>
      <w:r w:rsidRPr="00C91DF3">
        <w:rPr>
          <w:rFonts w:cs="Calibri"/>
        </w:rPr>
        <w:t xml:space="preserve">Aug 16 </w:t>
      </w:r>
    </w:p>
    <w:p w:rsidRPr="00C91DF3" w:rsidR="00C91DF3" w:rsidP="00C91DF3" w:rsidRDefault="00C91DF3" w14:paraId="7E8B4E72" w14:textId="77777777">
      <w:pPr>
        <w:pStyle w:val="ListParagraph"/>
        <w:numPr>
          <w:ilvl w:val="0"/>
          <w:numId w:val="5"/>
        </w:numPr>
        <w:spacing w:line="278" w:lineRule="auto"/>
        <w:rPr>
          <w:rFonts w:cs="Calibri"/>
        </w:rPr>
      </w:pPr>
      <w:r w:rsidRPr="00C91DF3">
        <w:rPr>
          <w:rFonts w:cs="Calibri"/>
        </w:rPr>
        <w:t>Who You Are Transforms How You Engage School: Your identity is bigger than your GPA, position, popularity, or performance.</w:t>
      </w:r>
    </w:p>
    <w:p w:rsidRPr="00C91DF3" w:rsidR="00C91DF3" w:rsidP="00C91DF3" w:rsidRDefault="00C91DF3" w14:paraId="414D7582" w14:textId="205D3A12">
      <w:pPr>
        <w:rPr>
          <w:rFonts w:cs="Calibri"/>
        </w:rPr>
      </w:pPr>
      <w:r w:rsidRPr="00C91DF3">
        <w:rPr>
          <w:rFonts w:cs="Calibri"/>
        </w:rPr>
        <w:t xml:space="preserve">Aug 23 </w:t>
      </w:r>
    </w:p>
    <w:p w:rsidRPr="00C91DF3" w:rsidR="00C91DF3" w:rsidP="00C91DF3" w:rsidRDefault="00C91DF3" w14:paraId="53A1CD13" w14:textId="77777777">
      <w:pPr>
        <w:pStyle w:val="ListParagraph"/>
        <w:numPr>
          <w:ilvl w:val="0"/>
          <w:numId w:val="4"/>
        </w:numPr>
        <w:spacing w:line="278" w:lineRule="auto"/>
        <w:rPr>
          <w:rFonts w:cs="Calibri"/>
        </w:rPr>
      </w:pPr>
      <w:r w:rsidRPr="00C91DF3">
        <w:rPr>
          <w:rFonts w:cs="Calibri"/>
        </w:rPr>
        <w:t>Peace In The Pressure: How Jesus Steadies Anxious Hearts In Stressful Seasons.</w:t>
      </w:r>
    </w:p>
    <w:p w:rsidRPr="00C91DF3" w:rsidR="00C91DF3" w:rsidP="00C91DF3" w:rsidRDefault="00C91DF3" w14:paraId="01452B5F" w14:textId="77777777">
      <w:pPr>
        <w:rPr>
          <w:rFonts w:cs="Calibri"/>
        </w:rPr>
      </w:pPr>
      <w:r w:rsidRPr="00C91DF3">
        <w:rPr>
          <w:rFonts w:cs="Calibri"/>
        </w:rPr>
        <w:t xml:space="preserve">Aug 30 </w:t>
      </w:r>
    </w:p>
    <w:p w:rsidRPr="00C91DF3" w:rsidR="00C91DF3" w:rsidP="00C91DF3" w:rsidRDefault="00C91DF3" w14:paraId="559D8A57" w14:textId="77777777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cs="Calibri" w:asciiTheme="minorHAnsi" w:hAnsiTheme="minorHAnsi"/>
          <w:sz w:val="22"/>
          <w:szCs w:val="22"/>
        </w:rPr>
      </w:pPr>
      <w:r w:rsidRPr="00C91DF3">
        <w:rPr>
          <w:rStyle w:val="normaltextrun"/>
          <w:rFonts w:cs="Calibri" w:asciiTheme="minorHAnsi" w:hAnsiTheme="minorHAnsi"/>
          <w:sz w:val="22"/>
          <w:szCs w:val="22"/>
        </w:rPr>
        <w:t>Sent With Purpose</w:t>
      </w:r>
      <w:r w:rsidRPr="00C91DF3">
        <w:rPr>
          <w:rStyle w:val="eop"/>
          <w:rFonts w:cs="Calibri" w:asciiTheme="minorHAnsi" w:hAnsiTheme="minorHAnsi"/>
          <w:sz w:val="22"/>
          <w:szCs w:val="22"/>
        </w:rPr>
        <w:t xml:space="preserve">: </w:t>
      </w:r>
      <w:r w:rsidRPr="00C91DF3">
        <w:rPr>
          <w:rStyle w:val="normaltextrun"/>
          <w:rFonts w:cs="Calibri" w:asciiTheme="minorHAnsi" w:hAnsiTheme="minorHAnsi"/>
          <w:sz w:val="22"/>
          <w:szCs w:val="22"/>
        </w:rPr>
        <w:t>This School Year Can Change More Lives Than You Think.</w:t>
      </w:r>
    </w:p>
    <w:p w:rsidRPr="00C91DF3" w:rsidR="00C91DF3" w:rsidP="00C91DF3" w:rsidRDefault="00C91DF3" w14:paraId="17D1199B" w14:textId="77777777">
      <w:pPr>
        <w:pStyle w:val="ListParagraph"/>
        <w:rPr>
          <w:rFonts w:cs="Calibri"/>
        </w:rPr>
      </w:pPr>
    </w:p>
    <w:p w:rsidRPr="00C91DF3" w:rsidR="00C91DF3" w:rsidP="00C91DF3" w:rsidRDefault="00C91DF3" w14:paraId="4BD000C3" w14:textId="77777777">
      <w:pPr>
        <w:rPr>
          <w:rFonts w:cs="Calibri"/>
        </w:rPr>
      </w:pPr>
      <w:r w:rsidRPr="00C91DF3">
        <w:rPr>
          <w:rFonts w:cs="Calibri"/>
        </w:rPr>
        <w:t xml:space="preserve">Here is what </w:t>
      </w:r>
      <w:r w:rsidRPr="00C91DF3">
        <w:rPr>
          <w:rFonts w:cs="Calibri"/>
          <w:u w:val="single"/>
        </w:rPr>
        <w:t>students</w:t>
      </w:r>
      <w:r w:rsidRPr="00C91DF3">
        <w:rPr>
          <w:rFonts w:cs="Calibri"/>
        </w:rPr>
        <w:t xml:space="preserve"> and </w:t>
      </w:r>
      <w:r w:rsidRPr="00C91DF3">
        <w:rPr>
          <w:rFonts w:cs="Calibri"/>
          <w:u w:val="single"/>
        </w:rPr>
        <w:t>parents</w:t>
      </w:r>
      <w:r w:rsidRPr="00C91DF3">
        <w:rPr>
          <w:rFonts w:cs="Calibri"/>
        </w:rPr>
        <w:t xml:space="preserve"> may be feeling.</w:t>
      </w:r>
    </w:p>
    <w:p w:rsidRPr="00C91DF3" w:rsidR="00C91DF3" w:rsidP="00C91DF3" w:rsidRDefault="00C91DF3" w14:paraId="05BA0E30" w14:textId="77777777">
      <w:pPr>
        <w:jc w:val="center"/>
        <w:rPr>
          <w:rFonts w:cs="Calibri"/>
        </w:rPr>
      </w:pPr>
    </w:p>
    <w:p w:rsidRPr="00C91DF3" w:rsidR="00C91DF3" w:rsidP="007D56B8" w:rsidRDefault="00C91DF3" w14:paraId="3208DC0D" w14:textId="0B0595A5">
      <w:pPr>
        <w:jc w:val="center"/>
        <w:rPr>
          <w:rFonts w:cs="Calibri"/>
        </w:rPr>
      </w:pPr>
      <w:r w:rsidRPr="00C91DF3">
        <w:rPr>
          <w:rFonts w:cs="Calibri"/>
          <w:noProof/>
        </w:rPr>
        <w:drawing>
          <wp:inline distT="0" distB="0" distL="0" distR="0" wp14:anchorId="6C052026" wp14:editId="1BAF3922">
            <wp:extent cx="2380803" cy="2836107"/>
            <wp:effectExtent l="0" t="0" r="635" b="2540"/>
            <wp:docPr id="519299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899" cy="284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C91DF3" w:rsidR="00C91DF3" w:rsidP="00C91DF3" w:rsidRDefault="00C91DF3" w14:paraId="18EEBCD6" w14:textId="77777777">
      <w:pPr>
        <w:rPr>
          <w:rFonts w:cs="Calibri"/>
        </w:rPr>
      </w:pPr>
      <w:r w:rsidRPr="00C91DF3">
        <w:rPr>
          <w:rFonts w:cs="Calibri"/>
        </w:rPr>
        <w:lastRenderedPageBreak/>
        <w:t>How We Engage School is Transformed because:</w:t>
      </w:r>
    </w:p>
    <w:p w:rsidRPr="00C91DF3" w:rsidR="00C91DF3" w:rsidP="00C91DF3" w:rsidRDefault="00C91DF3" w14:paraId="19CF169E" w14:textId="77777777">
      <w:pPr>
        <w:pStyle w:val="ListParagraph"/>
        <w:numPr>
          <w:ilvl w:val="0"/>
          <w:numId w:val="6"/>
        </w:numPr>
        <w:spacing w:line="278" w:lineRule="auto"/>
        <w:rPr>
          <w:rFonts w:cs="Calibri"/>
        </w:rPr>
      </w:pPr>
      <w:r w:rsidRPr="00C91DF3">
        <w:rPr>
          <w:rFonts w:cs="Calibri"/>
        </w:rPr>
        <w:t xml:space="preserve">Jesus gives you an </w:t>
      </w:r>
      <w:r w:rsidRPr="00C91DF3">
        <w:rPr>
          <w:rFonts w:cs="Calibri"/>
          <w:u w:val="single"/>
        </w:rPr>
        <w:t>identity</w:t>
      </w:r>
      <w:r w:rsidRPr="00C91DF3">
        <w:rPr>
          <w:rFonts w:cs="Calibri"/>
        </w:rPr>
        <w:t xml:space="preserve"> that grades cannot.</w:t>
      </w:r>
    </w:p>
    <w:p w:rsidRPr="00C91DF3" w:rsidR="00C91DF3" w:rsidP="00C91DF3" w:rsidRDefault="00C91DF3" w14:paraId="38A359B4" w14:textId="77777777">
      <w:pPr>
        <w:pStyle w:val="ListParagraph"/>
        <w:ind w:left="1080"/>
        <w:rPr>
          <w:rFonts w:cs="Calibri"/>
          <w:color w:val="EE0000"/>
        </w:rPr>
      </w:pPr>
    </w:p>
    <w:p w:rsidRPr="00C91DF3" w:rsidR="00C91DF3" w:rsidP="00C91DF3" w:rsidRDefault="00C91DF3" w14:paraId="6DB531F8" w14:textId="7BE0307A">
      <w:pPr>
        <w:pStyle w:val="ListParagraph"/>
        <w:ind w:left="1080"/>
        <w:rPr>
          <w:rFonts w:cs="Calibri"/>
        </w:rPr>
      </w:pPr>
      <w:r w:rsidRPr="00C91DF3">
        <w:rPr>
          <w:rFonts w:cs="Calibri"/>
          <w:color w:val="EE0000"/>
        </w:rPr>
        <w:t xml:space="preserve">And a voice from heaven said, “This is my Son, whom I love; with </w:t>
      </w:r>
      <w:r w:rsidR="007D56B8">
        <w:rPr>
          <w:rFonts w:cs="Calibri"/>
          <w:color w:val="EE0000"/>
        </w:rPr>
        <w:t>H</w:t>
      </w:r>
      <w:r w:rsidRPr="00C91DF3">
        <w:rPr>
          <w:rFonts w:cs="Calibri"/>
          <w:color w:val="EE0000"/>
        </w:rPr>
        <w:t xml:space="preserve">im I am well pleased. </w:t>
      </w:r>
      <w:r w:rsidRPr="00C91DF3">
        <w:rPr>
          <w:rFonts w:cs="Calibri"/>
        </w:rPr>
        <w:t>Matthew 3:17 NIV</w:t>
      </w:r>
    </w:p>
    <w:p w:rsidRPr="00C91DF3" w:rsidR="00C91DF3" w:rsidP="00C91DF3" w:rsidRDefault="00C91DF3" w14:paraId="5B4AE04B" w14:textId="77777777">
      <w:pPr>
        <w:pStyle w:val="ListParagraph"/>
        <w:ind w:left="1080"/>
        <w:rPr>
          <w:rFonts w:cs="Calibri"/>
        </w:rPr>
      </w:pPr>
    </w:p>
    <w:p w:rsidRPr="00C91DF3" w:rsidR="00C91DF3" w:rsidP="00C91DF3" w:rsidRDefault="00C91DF3" w14:paraId="628B77FC" w14:textId="35B9B933">
      <w:pPr>
        <w:pStyle w:val="ListParagraph"/>
        <w:ind w:left="1080"/>
        <w:rPr>
          <w:rFonts w:cs="Calibri"/>
        </w:rPr>
      </w:pPr>
      <w:r w:rsidRPr="00C91DF3">
        <w:rPr>
          <w:rFonts w:cs="Calibri"/>
          <w:color w:val="EE0000"/>
        </w:rPr>
        <w:t xml:space="preserve">Yet to all who did receive </w:t>
      </w:r>
      <w:r w:rsidR="007D56B8">
        <w:rPr>
          <w:rFonts w:cs="Calibri"/>
          <w:color w:val="EE0000"/>
        </w:rPr>
        <w:t>H</w:t>
      </w:r>
      <w:r w:rsidRPr="00C91DF3">
        <w:rPr>
          <w:rFonts w:cs="Calibri"/>
          <w:color w:val="EE0000"/>
        </w:rPr>
        <w:t xml:space="preserve">im, to those who believed in </w:t>
      </w:r>
      <w:r w:rsidR="007D56B8">
        <w:rPr>
          <w:rFonts w:cs="Calibri"/>
          <w:color w:val="EE0000"/>
        </w:rPr>
        <w:t>H</w:t>
      </w:r>
      <w:r w:rsidRPr="00C91DF3">
        <w:rPr>
          <w:rFonts w:cs="Calibri"/>
          <w:color w:val="EE0000"/>
        </w:rPr>
        <w:t xml:space="preserve">is name, </w:t>
      </w:r>
      <w:r w:rsidR="007D56B8">
        <w:rPr>
          <w:rFonts w:cs="Calibri"/>
          <w:color w:val="EE0000"/>
        </w:rPr>
        <w:t>H</w:t>
      </w:r>
      <w:r w:rsidRPr="00C91DF3">
        <w:rPr>
          <w:rFonts w:cs="Calibri"/>
          <w:color w:val="EE0000"/>
        </w:rPr>
        <w:t>e gave the right to become children of God— children born not of natural descent, nor of human decision or a husband’s will, but born of God</w:t>
      </w:r>
      <w:r w:rsidRPr="00C91DF3">
        <w:rPr>
          <w:rFonts w:cs="Calibri"/>
        </w:rPr>
        <w:t xml:space="preserve">. John 1:12-13 NIV </w:t>
      </w:r>
    </w:p>
    <w:p w:rsidRPr="00C91DF3" w:rsidR="00C91DF3" w:rsidP="00C91DF3" w:rsidRDefault="00C91DF3" w14:paraId="1B86D71D" w14:textId="77777777">
      <w:pPr>
        <w:pStyle w:val="ListParagraph"/>
        <w:ind w:left="1080"/>
        <w:rPr>
          <w:rFonts w:cs="Calibri"/>
        </w:rPr>
      </w:pPr>
    </w:p>
    <w:p w:rsidRPr="00C91DF3" w:rsidR="00C91DF3" w:rsidP="00C91DF3" w:rsidRDefault="00C91DF3" w14:paraId="1EF741D6" w14:textId="77777777">
      <w:pPr>
        <w:pStyle w:val="ListParagraph"/>
        <w:numPr>
          <w:ilvl w:val="1"/>
          <w:numId w:val="4"/>
        </w:numPr>
        <w:spacing w:line="278" w:lineRule="auto"/>
        <w:rPr>
          <w:rFonts w:cs="Calibri"/>
        </w:rPr>
      </w:pPr>
      <w:r w:rsidRPr="00C91DF3">
        <w:rPr>
          <w:rFonts w:cs="Calibri"/>
        </w:rPr>
        <w:t>Culture says: “</w:t>
      </w:r>
      <w:r w:rsidRPr="00C91DF3">
        <w:rPr>
          <w:rFonts w:cs="Calibri"/>
          <w:u w:val="single"/>
        </w:rPr>
        <w:t>Perform</w:t>
      </w:r>
      <w:r w:rsidRPr="00C91DF3">
        <w:rPr>
          <w:rFonts w:cs="Calibri"/>
        </w:rPr>
        <w:t>, then you belong.” </w:t>
      </w:r>
    </w:p>
    <w:p w:rsidRPr="00C91DF3" w:rsidR="00C91DF3" w:rsidP="00C91DF3" w:rsidRDefault="00C91DF3" w14:paraId="0EA58177" w14:textId="77777777">
      <w:pPr>
        <w:pStyle w:val="ListParagraph"/>
        <w:ind w:left="1440"/>
        <w:rPr>
          <w:rFonts w:cs="Calibri"/>
        </w:rPr>
      </w:pPr>
    </w:p>
    <w:p w:rsidRPr="00C91DF3" w:rsidR="00C91DF3" w:rsidP="00C91DF3" w:rsidRDefault="00C91DF3" w14:paraId="7E647A15" w14:textId="3B1C3769">
      <w:pPr>
        <w:pStyle w:val="ListParagraph"/>
        <w:numPr>
          <w:ilvl w:val="1"/>
          <w:numId w:val="4"/>
        </w:numPr>
        <w:spacing w:line="278" w:lineRule="auto"/>
        <w:rPr>
          <w:rFonts w:cs="Calibri"/>
        </w:rPr>
      </w:pPr>
      <w:r w:rsidRPr="00C91DF3">
        <w:rPr>
          <w:rFonts w:cs="Calibri"/>
        </w:rPr>
        <w:t xml:space="preserve">Jesus says: “You </w:t>
      </w:r>
      <w:r w:rsidRPr="00C91DF3">
        <w:rPr>
          <w:rFonts w:cs="Calibri"/>
          <w:u w:val="single"/>
        </w:rPr>
        <w:t>belong</w:t>
      </w:r>
      <w:r w:rsidRPr="00C91DF3">
        <w:rPr>
          <w:rFonts w:cs="Calibri"/>
        </w:rPr>
        <w:t xml:space="preserve">; therefore, you can </w:t>
      </w:r>
      <w:r w:rsidR="00D825BC">
        <w:rPr>
          <w:rFonts w:cs="Calibri"/>
        </w:rPr>
        <w:t xml:space="preserve">be </w:t>
      </w:r>
      <w:r w:rsidRPr="00C91DF3">
        <w:rPr>
          <w:rFonts w:cs="Calibri"/>
        </w:rPr>
        <w:t>fruitful.” </w:t>
      </w:r>
    </w:p>
    <w:p w:rsidRPr="00C91DF3" w:rsidR="00C91DF3" w:rsidP="00C91DF3" w:rsidRDefault="00C91DF3" w14:paraId="6FAC7F3F" w14:textId="3D2A9413">
      <w:pPr>
        <w:pStyle w:val="ListParagraph"/>
        <w:ind w:left="1440"/>
        <w:rPr>
          <w:rFonts w:cs="Calibri"/>
        </w:rPr>
      </w:pPr>
      <w:r w:rsidRPr="00C91DF3">
        <w:rPr>
          <w:rFonts w:cs="Calibri"/>
          <w:color w:val="EE0000"/>
        </w:rPr>
        <w:t xml:space="preserve">I am the vine; you are the branches. If you remain in </w:t>
      </w:r>
      <w:r w:rsidR="007D56B8">
        <w:rPr>
          <w:rFonts w:cs="Calibri"/>
          <w:color w:val="EE0000"/>
        </w:rPr>
        <w:t>M</w:t>
      </w:r>
      <w:r w:rsidRPr="00C91DF3">
        <w:rPr>
          <w:rFonts w:cs="Calibri"/>
          <w:color w:val="EE0000"/>
        </w:rPr>
        <w:t xml:space="preserve">e and I in you, you will bear much fruit; apart from </w:t>
      </w:r>
      <w:r w:rsidR="007D56B8">
        <w:rPr>
          <w:rFonts w:cs="Calibri"/>
          <w:color w:val="EE0000"/>
        </w:rPr>
        <w:t>M</w:t>
      </w:r>
      <w:r w:rsidRPr="00C91DF3">
        <w:rPr>
          <w:rFonts w:cs="Calibri"/>
          <w:color w:val="EE0000"/>
        </w:rPr>
        <w:t>e you can do nothing</w:t>
      </w:r>
      <w:r w:rsidRPr="00C91DF3">
        <w:rPr>
          <w:rFonts w:cs="Calibri"/>
        </w:rPr>
        <w:t>. John 15:5 NIV</w:t>
      </w:r>
    </w:p>
    <w:p w:rsidRPr="00C91DF3" w:rsidR="00C91DF3" w:rsidP="00C91DF3" w:rsidRDefault="00C91DF3" w14:paraId="479A8B3F" w14:textId="77777777">
      <w:pPr>
        <w:pStyle w:val="ListParagraph"/>
        <w:ind w:left="1440"/>
        <w:rPr>
          <w:rFonts w:cs="Calibri"/>
        </w:rPr>
      </w:pPr>
    </w:p>
    <w:p w:rsidRPr="00C91DF3" w:rsidR="00C91DF3" w:rsidP="00C91DF3" w:rsidRDefault="00C91DF3" w14:paraId="0EDCD75E" w14:textId="24F87456">
      <w:pPr>
        <w:pStyle w:val="ListParagraph"/>
        <w:numPr>
          <w:ilvl w:val="1"/>
          <w:numId w:val="4"/>
        </w:numPr>
        <w:spacing w:line="278" w:lineRule="auto"/>
        <w:rPr>
          <w:rFonts w:cs="Calibri"/>
        </w:rPr>
      </w:pPr>
      <w:r w:rsidRPr="00C91DF3">
        <w:rPr>
          <w:rFonts w:cs="Calibri"/>
        </w:rPr>
        <w:t>Parents</w:t>
      </w:r>
      <w:r w:rsidR="007D56B8">
        <w:rPr>
          <w:rFonts w:cs="Calibri"/>
        </w:rPr>
        <w:t>,</w:t>
      </w:r>
      <w:r w:rsidRPr="00C91DF3">
        <w:rPr>
          <w:rFonts w:cs="Calibri"/>
        </w:rPr>
        <w:t xml:space="preserve"> speak identity in Christ over you</w:t>
      </w:r>
      <w:r w:rsidR="007D56B8">
        <w:rPr>
          <w:rFonts w:cs="Calibri"/>
        </w:rPr>
        <w:t>r</w:t>
      </w:r>
      <w:r w:rsidRPr="00C91DF3">
        <w:rPr>
          <w:rFonts w:cs="Calibri"/>
        </w:rPr>
        <w:t xml:space="preserve"> children </w:t>
      </w:r>
      <w:r w:rsidRPr="00C91DF3">
        <w:rPr>
          <w:rFonts w:cs="Calibri"/>
          <w:u w:val="single"/>
        </w:rPr>
        <w:t>daily</w:t>
      </w:r>
      <w:r w:rsidRPr="00C91DF3">
        <w:rPr>
          <w:rFonts w:cs="Calibri"/>
        </w:rPr>
        <w:t>. </w:t>
      </w:r>
    </w:p>
    <w:p w:rsidRPr="00C91DF3" w:rsidR="00C91DF3" w:rsidP="00C91DF3" w:rsidRDefault="00C91DF3" w14:paraId="493EDEB4" w14:textId="77777777">
      <w:pPr>
        <w:ind w:firstLine="720"/>
        <w:rPr>
          <w:rFonts w:cs="Calibri"/>
        </w:rPr>
      </w:pPr>
      <w:r w:rsidRPr="00C91DF3">
        <w:rPr>
          <w:rFonts w:cs="Calibri"/>
        </w:rPr>
        <w:t xml:space="preserve">2. </w:t>
      </w:r>
      <w:r w:rsidRPr="00C91DF3">
        <w:rPr>
          <w:rFonts w:cs="Calibri"/>
          <w:u w:val="single"/>
        </w:rPr>
        <w:t>Jesus</w:t>
      </w:r>
      <w:r w:rsidRPr="00C91DF3">
        <w:rPr>
          <w:rFonts w:cs="Calibri"/>
        </w:rPr>
        <w:t xml:space="preserve"> frees you from comparison.</w:t>
      </w:r>
    </w:p>
    <w:p w:rsidRPr="00C91DF3" w:rsidR="00C91DF3" w:rsidP="00C91DF3" w:rsidRDefault="00C91DF3" w14:paraId="0BF28A04" w14:textId="77777777">
      <w:pPr>
        <w:pStyle w:val="ListParagraph"/>
        <w:numPr>
          <w:ilvl w:val="0"/>
          <w:numId w:val="7"/>
        </w:numPr>
        <w:spacing w:line="278" w:lineRule="auto"/>
        <w:rPr>
          <w:rFonts w:cs="Calibri"/>
        </w:rPr>
      </w:pPr>
      <w:r w:rsidRPr="00C91DF3">
        <w:rPr>
          <w:rFonts w:cs="Calibri"/>
          <w:u w:val="single"/>
        </w:rPr>
        <w:t>Comparison</w:t>
      </w:r>
      <w:r w:rsidRPr="00C91DF3">
        <w:rPr>
          <w:rFonts w:cs="Calibri"/>
        </w:rPr>
        <w:t xml:space="preserve"> creates anxiety, envy, insecurity, and exhaustion. </w:t>
      </w:r>
    </w:p>
    <w:p w:rsidRPr="00C91DF3" w:rsidR="00C91DF3" w:rsidP="00C91DF3" w:rsidRDefault="00C91DF3" w14:paraId="72A58122" w14:textId="77777777">
      <w:pPr>
        <w:pStyle w:val="ListParagraph"/>
        <w:numPr>
          <w:ilvl w:val="0"/>
          <w:numId w:val="7"/>
        </w:numPr>
        <w:spacing w:line="278" w:lineRule="auto"/>
        <w:rPr>
          <w:rFonts w:cs="Calibri"/>
        </w:rPr>
      </w:pPr>
      <w:r w:rsidRPr="00C91DF3">
        <w:rPr>
          <w:rFonts w:cs="Calibri"/>
        </w:rPr>
        <w:t xml:space="preserve">Social media trains students to compete for </w:t>
      </w:r>
      <w:r w:rsidRPr="00C91DF3">
        <w:rPr>
          <w:rFonts w:cs="Calibri"/>
          <w:u w:val="single"/>
        </w:rPr>
        <w:t>validation</w:t>
      </w:r>
      <w:r w:rsidRPr="00C91DF3">
        <w:rPr>
          <w:rFonts w:cs="Calibri"/>
        </w:rPr>
        <w:t>. </w:t>
      </w:r>
    </w:p>
    <w:p w:rsidRPr="00C91DF3" w:rsidR="00C91DF3" w:rsidP="00C91DF3" w:rsidRDefault="00C91DF3" w14:paraId="5257F2B5" w14:textId="77777777">
      <w:pPr>
        <w:pStyle w:val="ListParagraph"/>
        <w:ind w:left="1690"/>
        <w:rPr>
          <w:rFonts w:cs="Calibri"/>
        </w:rPr>
      </w:pPr>
    </w:p>
    <w:p w:rsidRPr="00C91DF3" w:rsidR="00C91DF3" w:rsidP="00C91DF3" w:rsidRDefault="00C91DF3" w14:paraId="1306DF40" w14:textId="77777777">
      <w:pPr>
        <w:pStyle w:val="ListParagraph"/>
        <w:ind w:left="1690"/>
        <w:jc w:val="both"/>
        <w:rPr>
          <w:rFonts w:cs="Calibri"/>
        </w:rPr>
      </w:pPr>
      <w:r w:rsidRPr="00C91DF3">
        <w:rPr>
          <w:rFonts w:cs="Calibri"/>
        </w:rPr>
        <w:t xml:space="preserve">                   </w:t>
      </w:r>
      <w:r w:rsidRPr="00C91DF3">
        <w:rPr>
          <w:rFonts w:cs="Calibri"/>
          <w:noProof/>
        </w:rPr>
        <w:drawing>
          <wp:inline distT="0" distB="0" distL="0" distR="0" wp14:anchorId="2C2F9369" wp14:editId="24E0C857">
            <wp:extent cx="1579418" cy="2109264"/>
            <wp:effectExtent l="0" t="0" r="1905" b="5715"/>
            <wp:docPr id="489200792" name="Picture 2" descr="A screenshot of a cell phone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200792" name="Picture 2" descr="A screenshot of a cell phone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637" cy="212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C91DF3" w:rsidR="00C91DF3" w:rsidP="00C91DF3" w:rsidRDefault="00C91DF3" w14:paraId="09AF5765" w14:textId="77777777">
      <w:pPr>
        <w:ind w:left="720"/>
        <w:rPr>
          <w:rFonts w:cs="Calibri"/>
        </w:rPr>
      </w:pPr>
      <w:r w:rsidRPr="00C91DF3">
        <w:rPr>
          <w:rFonts w:cs="Calibri"/>
        </w:rPr>
        <w:t xml:space="preserve">Social media gives our children little hits of stimulation while quietly starving them of some of the things their souls need most: </w:t>
      </w:r>
      <w:r w:rsidRPr="00C91DF3">
        <w:rPr>
          <w:rFonts w:cs="Calibri"/>
          <w:u w:val="single"/>
        </w:rPr>
        <w:t>presence</w:t>
      </w:r>
      <w:r w:rsidRPr="00C91DF3">
        <w:rPr>
          <w:rFonts w:cs="Calibri"/>
        </w:rPr>
        <w:t xml:space="preserve">, </w:t>
      </w:r>
      <w:r w:rsidRPr="00C91DF3">
        <w:rPr>
          <w:rFonts w:cs="Calibri"/>
          <w:u w:val="single"/>
        </w:rPr>
        <w:t>belonging</w:t>
      </w:r>
      <w:r w:rsidRPr="00C91DF3">
        <w:rPr>
          <w:rFonts w:cs="Calibri"/>
        </w:rPr>
        <w:t xml:space="preserve">, </w:t>
      </w:r>
      <w:r w:rsidRPr="00C91DF3">
        <w:rPr>
          <w:rFonts w:cs="Calibri"/>
          <w:u w:val="single"/>
        </w:rPr>
        <w:t>friendship</w:t>
      </w:r>
      <w:r w:rsidRPr="00C91DF3">
        <w:rPr>
          <w:rFonts w:cs="Calibri"/>
        </w:rPr>
        <w:t xml:space="preserve">, </w:t>
      </w:r>
      <w:r w:rsidRPr="00C91DF3">
        <w:rPr>
          <w:rFonts w:cs="Calibri"/>
          <w:u w:val="single"/>
        </w:rPr>
        <w:t>purpose</w:t>
      </w:r>
      <w:r w:rsidRPr="00C91DF3">
        <w:rPr>
          <w:rFonts w:cs="Calibri"/>
        </w:rPr>
        <w:t xml:space="preserve">, and </w:t>
      </w:r>
      <w:r w:rsidRPr="00C91DF3">
        <w:rPr>
          <w:rFonts w:cs="Calibri"/>
          <w:u w:val="single"/>
        </w:rPr>
        <w:t>love</w:t>
      </w:r>
      <w:r w:rsidRPr="00C91DF3">
        <w:rPr>
          <w:rFonts w:cs="Calibri"/>
        </w:rPr>
        <w:t>.</w:t>
      </w:r>
      <w:r w:rsidRPr="00C91DF3">
        <w:rPr>
          <w:rFonts w:cs="Calibri"/>
        </w:rPr>
        <w:tab/>
      </w:r>
    </w:p>
    <w:p w:rsidRPr="00C91DF3" w:rsidR="00C91DF3" w:rsidP="00C91DF3" w:rsidRDefault="00C91DF3" w14:paraId="26B87990" w14:textId="77777777">
      <w:pPr>
        <w:pStyle w:val="ListParagraph"/>
        <w:numPr>
          <w:ilvl w:val="0"/>
          <w:numId w:val="8"/>
        </w:numPr>
        <w:spacing w:line="278" w:lineRule="auto"/>
        <w:rPr>
          <w:rFonts w:cs="Calibri"/>
        </w:rPr>
      </w:pPr>
      <w:r w:rsidRPr="00C91DF3">
        <w:rPr>
          <w:rFonts w:cs="Calibri"/>
          <w:u w:val="single"/>
        </w:rPr>
        <w:t>Fast</w:t>
      </w:r>
      <w:r w:rsidRPr="00C91DF3">
        <w:rPr>
          <w:rFonts w:cs="Calibri"/>
        </w:rPr>
        <w:t xml:space="preserve"> from comparison-driven scrolling one day a week. </w:t>
      </w:r>
    </w:p>
    <w:p w:rsidRPr="00C91DF3" w:rsidR="00C91DF3" w:rsidP="00C91DF3" w:rsidRDefault="00C91DF3" w14:paraId="0E1C41D0" w14:textId="77777777">
      <w:pPr>
        <w:pStyle w:val="ListParagraph"/>
        <w:numPr>
          <w:ilvl w:val="0"/>
          <w:numId w:val="8"/>
        </w:numPr>
        <w:spacing w:line="278" w:lineRule="auto"/>
        <w:rPr>
          <w:rFonts w:cs="Calibri"/>
        </w:rPr>
      </w:pPr>
      <w:r w:rsidRPr="00C91DF3">
        <w:rPr>
          <w:rFonts w:cs="Calibri"/>
        </w:rPr>
        <w:t xml:space="preserve">Parents </w:t>
      </w:r>
      <w:r w:rsidRPr="00C91DF3">
        <w:rPr>
          <w:rFonts w:cs="Calibri"/>
          <w:u w:val="single"/>
        </w:rPr>
        <w:t>model</w:t>
      </w:r>
      <w:r w:rsidRPr="00C91DF3">
        <w:rPr>
          <w:rFonts w:cs="Calibri"/>
        </w:rPr>
        <w:t xml:space="preserve"> healthy emotional rhythms and affirmation. </w:t>
      </w:r>
    </w:p>
    <w:p w:rsidRPr="00C91DF3" w:rsidR="00C91DF3" w:rsidP="00C91DF3" w:rsidRDefault="00C91DF3" w14:paraId="6D157A63" w14:textId="1B723652">
      <w:pPr>
        <w:rPr>
          <w:rFonts w:cs="Calibri"/>
        </w:rPr>
      </w:pPr>
      <w:r w:rsidRPr="00C91DF3">
        <w:rPr>
          <w:rFonts w:cs="Calibri"/>
          <w:color w:val="EE0000"/>
        </w:rPr>
        <w:t xml:space="preserve">For </w:t>
      </w:r>
      <w:r w:rsidR="00A81B8A">
        <w:rPr>
          <w:rFonts w:cs="Calibri"/>
          <w:color w:val="EE0000"/>
        </w:rPr>
        <w:t>H</w:t>
      </w:r>
      <w:r w:rsidRPr="00C91DF3">
        <w:rPr>
          <w:rFonts w:cs="Calibri"/>
          <w:color w:val="EE0000"/>
        </w:rPr>
        <w:t xml:space="preserve">e chose us in </w:t>
      </w:r>
      <w:r w:rsidR="00A81B8A">
        <w:rPr>
          <w:rFonts w:cs="Calibri"/>
          <w:color w:val="EE0000"/>
        </w:rPr>
        <w:t>H</w:t>
      </w:r>
      <w:r w:rsidRPr="00C91DF3">
        <w:rPr>
          <w:rFonts w:cs="Calibri"/>
          <w:color w:val="EE0000"/>
        </w:rPr>
        <w:t xml:space="preserve">im before the creation of the world to be holy and blameless in </w:t>
      </w:r>
      <w:r w:rsidR="00A81B8A">
        <w:rPr>
          <w:rFonts w:cs="Calibri"/>
          <w:color w:val="EE0000"/>
        </w:rPr>
        <w:t>H</w:t>
      </w:r>
      <w:r w:rsidRPr="00C91DF3">
        <w:rPr>
          <w:rFonts w:cs="Calibri"/>
          <w:color w:val="EE0000"/>
        </w:rPr>
        <w:t xml:space="preserve">is sight. In love </w:t>
      </w:r>
      <w:r w:rsidR="00A81B8A">
        <w:rPr>
          <w:rFonts w:cs="Calibri"/>
          <w:color w:val="EE0000"/>
        </w:rPr>
        <w:t>H</w:t>
      </w:r>
      <w:r w:rsidRPr="00C91DF3">
        <w:rPr>
          <w:rFonts w:cs="Calibri"/>
          <w:color w:val="EE0000"/>
        </w:rPr>
        <w:t xml:space="preserve">e predestined us for adoption to sonship through Jesus Christ, in accordance with </w:t>
      </w:r>
      <w:r w:rsidR="00A81B8A">
        <w:rPr>
          <w:rFonts w:cs="Calibri"/>
          <w:color w:val="EE0000"/>
        </w:rPr>
        <w:t>H</w:t>
      </w:r>
      <w:r w:rsidRPr="00C91DF3">
        <w:rPr>
          <w:rFonts w:cs="Calibri"/>
          <w:color w:val="EE0000"/>
        </w:rPr>
        <w:t xml:space="preserve">is pleasure and will—to the praise of </w:t>
      </w:r>
      <w:r w:rsidR="00A81B8A">
        <w:rPr>
          <w:rFonts w:cs="Calibri"/>
          <w:color w:val="EE0000"/>
        </w:rPr>
        <w:t>H</w:t>
      </w:r>
      <w:r w:rsidRPr="00C91DF3">
        <w:rPr>
          <w:rFonts w:cs="Calibri"/>
          <w:color w:val="EE0000"/>
        </w:rPr>
        <w:t xml:space="preserve">is glorious grace, which </w:t>
      </w:r>
      <w:r w:rsidR="00A81B8A">
        <w:rPr>
          <w:rFonts w:cs="Calibri"/>
          <w:color w:val="EE0000"/>
        </w:rPr>
        <w:t>H</w:t>
      </w:r>
      <w:r w:rsidRPr="00C91DF3">
        <w:rPr>
          <w:rFonts w:cs="Calibri"/>
          <w:color w:val="EE0000"/>
        </w:rPr>
        <w:t xml:space="preserve">e has freely given us in the One </w:t>
      </w:r>
      <w:r w:rsidR="00A81B8A">
        <w:rPr>
          <w:rFonts w:cs="Calibri"/>
          <w:color w:val="EE0000"/>
        </w:rPr>
        <w:t>H</w:t>
      </w:r>
      <w:r w:rsidRPr="00C91DF3">
        <w:rPr>
          <w:rFonts w:cs="Calibri"/>
          <w:color w:val="EE0000"/>
        </w:rPr>
        <w:t>e loves</w:t>
      </w:r>
      <w:r w:rsidRPr="00C91DF3">
        <w:rPr>
          <w:rFonts w:cs="Calibri"/>
        </w:rPr>
        <w:t>. Ephesians 1:4-6 NIV</w:t>
      </w:r>
    </w:p>
    <w:p w:rsidRPr="00C91DF3" w:rsidR="00050638" w:rsidP="00050638" w:rsidRDefault="00050638" w14:paraId="4478912F" w14:textId="77777777">
      <w:pPr>
        <w:rPr>
          <w:b/>
          <w:bCs/>
          <w:highlight w:val="yellow"/>
        </w:rPr>
      </w:pPr>
    </w:p>
    <w:p w:rsidRPr="00C91DF3" w:rsidR="00050638" w:rsidP="00050638" w:rsidRDefault="00050638" w14:paraId="60667FDB" w14:textId="4C15F1A6">
      <w:pPr>
        <w:rPr>
          <w:b/>
          <w:bCs/>
        </w:rPr>
      </w:pPr>
      <w:r w:rsidRPr="00C91DF3">
        <w:rPr>
          <w:b/>
          <w:bCs/>
          <w:highlight w:val="yellow"/>
        </w:rPr>
        <w:t>INVITATION PRAYER</w:t>
      </w:r>
      <w:r w:rsidRPr="00C91DF3">
        <w:rPr>
          <w:b/>
          <w:bCs/>
        </w:rPr>
        <w:t xml:space="preserve"> – </w:t>
      </w:r>
      <w:r w:rsidRPr="00C91DF3" w:rsidR="00C91DF3">
        <w:rPr>
          <w:b/>
          <w:bCs/>
        </w:rPr>
        <w:t>Tap Plate</w:t>
      </w:r>
      <w:r w:rsidRPr="00C91DF3">
        <w:rPr>
          <w:b/>
          <w:bCs/>
        </w:rPr>
        <w:t xml:space="preserve"> </w:t>
      </w:r>
    </w:p>
    <w:p w:rsidRPr="00C91DF3" w:rsidR="00050638" w:rsidP="00050638" w:rsidRDefault="00050638" w14:paraId="5743CED9" w14:textId="079AACBA">
      <w:r w:rsidRPr="00C91DF3">
        <w:rPr>
          <w:b/>
          <w:bCs/>
        </w:rPr>
        <w:t>Soul Tattoo:</w:t>
      </w:r>
      <w:r w:rsidRPr="00C91DF3">
        <w:t xml:space="preserve"> </w:t>
      </w:r>
      <w:r w:rsidRPr="00C91DF3" w:rsidR="00C91DF3">
        <w:rPr>
          <w:rFonts w:cs="Calibri"/>
        </w:rPr>
        <w:t>Live in your new identity at school</w:t>
      </w:r>
      <w:r w:rsidR="00A81B8A">
        <w:rPr>
          <w:rFonts w:cs="Calibri"/>
        </w:rPr>
        <w:t>.</w:t>
      </w:r>
      <w:r w:rsidRPr="00C91DF3" w:rsidR="00C91DF3">
        <w:rPr>
          <w:rFonts w:cs="Calibri"/>
        </w:rPr>
        <w:t> </w:t>
      </w:r>
    </w:p>
    <w:p w:rsidRPr="00C91DF3" w:rsidR="00050638" w:rsidP="00050638" w:rsidRDefault="00050638" w14:paraId="5F632FF3" w14:textId="52D383B2">
      <w:pPr>
        <w:contextualSpacing/>
        <w:rPr>
          <w:rFonts w:cs="Calibri"/>
        </w:rPr>
      </w:pPr>
      <w:r w:rsidRPr="00C91DF3">
        <w:rPr>
          <w:b/>
          <w:bCs/>
        </w:rPr>
        <w:t>Action Step:</w:t>
      </w:r>
      <w:r w:rsidRPr="00C91DF3">
        <w:t xml:space="preserve"> </w:t>
      </w:r>
      <w:r w:rsidRPr="00C91DF3" w:rsidR="00C91DF3">
        <w:t>Start a Connect Group this September. </w:t>
      </w:r>
    </w:p>
    <w:p w:rsidRPr="00C91DF3" w:rsidR="00050638" w:rsidP="00050638" w:rsidRDefault="00050638" w14:paraId="7B33644D" w14:textId="77777777"/>
    <w:p w:rsidRPr="00C91DF3" w:rsidR="00AF1FCB" w:rsidRDefault="00C91DF3" w14:paraId="546E82F2" w14:textId="6F4CEDF2">
      <w:pPr>
        <w:rPr>
          <w:b/>
          <w:bCs/>
          <w:u w:val="single"/>
        </w:rPr>
      </w:pPr>
      <w:r w:rsidRPr="00D96928">
        <w:rPr>
          <w:b/>
          <w:bCs/>
          <w:highlight w:val="yellow"/>
          <w:u w:val="single"/>
        </w:rPr>
        <w:t>App Devotional:</w:t>
      </w:r>
      <w:r w:rsidR="00D96928">
        <w:rPr>
          <w:b/>
          <w:bCs/>
          <w:u w:val="single"/>
        </w:rPr>
        <w:t xml:space="preserve"> (will be available on the TAP plate)</w:t>
      </w:r>
    </w:p>
    <w:p w:rsidRPr="00C91DF3" w:rsidR="00C91DF3" w:rsidP="00C91DF3" w:rsidRDefault="00C91DF3" w14:paraId="2B4FD356" w14:textId="77777777">
      <w:pPr>
        <w:rPr>
          <w:rFonts w:cs="Calibri"/>
          <w:b/>
          <w:bCs/>
        </w:rPr>
      </w:pPr>
      <w:r w:rsidRPr="00C91DF3">
        <w:rPr>
          <w:rFonts w:cs="Calibri"/>
          <w:b/>
          <w:bCs/>
        </w:rPr>
        <w:t>Parents, Let’s Launch Them Well</w:t>
      </w:r>
    </w:p>
    <w:p w:rsidRPr="00C91DF3" w:rsidR="00C91DF3" w:rsidP="00C91DF3" w:rsidRDefault="00C91DF3" w14:paraId="306B64FB" w14:textId="77777777">
      <w:pPr>
        <w:rPr>
          <w:rFonts w:cs="Calibri"/>
        </w:rPr>
      </w:pPr>
      <w:r w:rsidRPr="00C91DF3">
        <w:rPr>
          <w:rFonts w:cs="Calibri"/>
        </w:rPr>
        <w:t>Dear Transformation Church Family,</w:t>
      </w:r>
    </w:p>
    <w:p w:rsidRPr="00C91DF3" w:rsidR="00C91DF3" w:rsidP="00C91DF3" w:rsidRDefault="00C91DF3" w14:paraId="230DC9C0" w14:textId="77777777">
      <w:pPr>
        <w:rPr>
          <w:rFonts w:cs="Calibri"/>
        </w:rPr>
      </w:pPr>
      <w:r w:rsidRPr="00C91DF3">
        <w:rPr>
          <w:rFonts w:cs="Calibri"/>
        </w:rPr>
        <w:t xml:space="preserve">The new school year is here! </w:t>
      </w:r>
    </w:p>
    <w:p w:rsidRPr="00C91DF3" w:rsidR="00C91DF3" w:rsidP="00C91DF3" w:rsidRDefault="00C91DF3" w14:paraId="6301990C" w14:textId="77777777">
      <w:pPr>
        <w:rPr>
          <w:rFonts w:cs="Calibri"/>
          <w:b/>
          <w:bCs/>
        </w:rPr>
      </w:pPr>
      <w:r w:rsidRPr="00C91DF3">
        <w:rPr>
          <w:rFonts w:cs="Calibri"/>
        </w:rPr>
        <w:t xml:space="preserve">New teachers. New classrooms. New friendships. New opportunities. </w:t>
      </w:r>
      <w:r w:rsidRPr="00C91DF3">
        <w:rPr>
          <w:rFonts w:cs="Calibri"/>
          <w:b/>
          <w:bCs/>
        </w:rPr>
        <w:t>And, if we're honest, new anxieties.</w:t>
      </w:r>
    </w:p>
    <w:p w:rsidRPr="00C91DF3" w:rsidR="00C91DF3" w:rsidP="00C91DF3" w:rsidRDefault="00C91DF3" w14:paraId="4F595A71" w14:textId="77777777">
      <w:pPr>
        <w:rPr>
          <w:rFonts w:cs="Calibri"/>
        </w:rPr>
      </w:pPr>
      <w:r w:rsidRPr="00C91DF3">
        <w:rPr>
          <w:rFonts w:cs="Calibri"/>
        </w:rPr>
        <w:t xml:space="preserve">Our children may be wondering: </w:t>
      </w:r>
    </w:p>
    <w:p w:rsidRPr="00C91DF3" w:rsidR="00C91DF3" w:rsidP="00C91DF3" w:rsidRDefault="00C91DF3" w14:paraId="31EF8F45" w14:textId="77777777">
      <w:pPr>
        <w:numPr>
          <w:ilvl w:val="0"/>
          <w:numId w:val="9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 xml:space="preserve">Will I fit in? </w:t>
      </w:r>
    </w:p>
    <w:p w:rsidRPr="00C91DF3" w:rsidR="00C91DF3" w:rsidP="00C91DF3" w:rsidRDefault="00C91DF3" w14:paraId="4E582B53" w14:textId="77777777">
      <w:pPr>
        <w:numPr>
          <w:ilvl w:val="0"/>
          <w:numId w:val="9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 xml:space="preserve">What if I fail? </w:t>
      </w:r>
    </w:p>
    <w:p w:rsidRPr="00C91DF3" w:rsidR="00C91DF3" w:rsidP="00C91DF3" w:rsidRDefault="00C91DF3" w14:paraId="2782E027" w14:textId="77777777">
      <w:pPr>
        <w:numPr>
          <w:ilvl w:val="0"/>
          <w:numId w:val="9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 xml:space="preserve">Will people like me? </w:t>
      </w:r>
    </w:p>
    <w:p w:rsidRPr="00C91DF3" w:rsidR="00C91DF3" w:rsidP="00C91DF3" w:rsidRDefault="00C91DF3" w14:paraId="62DDF934" w14:textId="77777777">
      <w:pPr>
        <w:numPr>
          <w:ilvl w:val="0"/>
          <w:numId w:val="9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>What if I don't know the answer?</w:t>
      </w:r>
    </w:p>
    <w:p w:rsidRPr="00C91DF3" w:rsidR="00C91DF3" w:rsidP="00C91DF3" w:rsidRDefault="00C91DF3" w14:paraId="78AE3334" w14:textId="77777777">
      <w:pPr>
        <w:rPr>
          <w:rFonts w:cs="Calibri"/>
        </w:rPr>
      </w:pPr>
      <w:r w:rsidRPr="00C91DF3">
        <w:rPr>
          <w:rFonts w:cs="Calibri"/>
        </w:rPr>
        <w:t xml:space="preserve">Meanwhile, we're wondering: </w:t>
      </w:r>
    </w:p>
    <w:p w:rsidRPr="00C91DF3" w:rsidR="00C91DF3" w:rsidP="00C91DF3" w:rsidRDefault="00C91DF3" w14:paraId="4DEF40A2" w14:textId="77777777">
      <w:pPr>
        <w:numPr>
          <w:ilvl w:val="0"/>
          <w:numId w:val="10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 xml:space="preserve">Will my child succeed? </w:t>
      </w:r>
    </w:p>
    <w:p w:rsidRPr="00C91DF3" w:rsidR="00C91DF3" w:rsidP="00C91DF3" w:rsidRDefault="00C91DF3" w14:paraId="6E8F7285" w14:textId="77777777">
      <w:pPr>
        <w:numPr>
          <w:ilvl w:val="0"/>
          <w:numId w:val="10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 xml:space="preserve">Will they find good friends? </w:t>
      </w:r>
    </w:p>
    <w:p w:rsidRPr="00C91DF3" w:rsidR="00C91DF3" w:rsidP="00C91DF3" w:rsidRDefault="00C91DF3" w14:paraId="10295932" w14:textId="77777777">
      <w:pPr>
        <w:numPr>
          <w:ilvl w:val="0"/>
          <w:numId w:val="10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>Will they be safe?</w:t>
      </w:r>
    </w:p>
    <w:p w:rsidRPr="00C91DF3" w:rsidR="00C91DF3" w:rsidP="00C91DF3" w:rsidRDefault="00C91DF3" w14:paraId="1D4F96D4" w14:textId="77777777">
      <w:pPr>
        <w:rPr>
          <w:rFonts w:cs="Calibri"/>
        </w:rPr>
      </w:pPr>
      <w:r w:rsidRPr="00C91DF3">
        <w:rPr>
          <w:rFonts w:cs="Calibri"/>
          <w:b/>
          <w:bCs/>
        </w:rPr>
        <w:t>Parents and children will enter the same school year carrying very different fears. But Jesus cares about both.</w:t>
      </w:r>
    </w:p>
    <w:p w:rsidRPr="00C91DF3" w:rsidR="00C91DF3" w:rsidP="00C91DF3" w:rsidRDefault="00C91DF3" w14:paraId="1159F752" w14:textId="77777777">
      <w:pPr>
        <w:rPr>
          <w:rFonts w:cs="Calibri"/>
        </w:rPr>
      </w:pPr>
      <w:r w:rsidRPr="00C91DF3">
        <w:rPr>
          <w:rFonts w:cs="Calibri"/>
        </w:rPr>
        <w:t>So how do we launch our children well?</w:t>
      </w:r>
    </w:p>
    <w:p w:rsidRPr="00C91DF3" w:rsidR="00C91DF3" w:rsidP="00C91DF3" w:rsidRDefault="00C91DF3" w14:paraId="4371B006" w14:textId="77777777">
      <w:pPr>
        <w:rPr>
          <w:rFonts w:cs="Calibri"/>
        </w:rPr>
      </w:pPr>
      <w:r w:rsidRPr="00C91DF3">
        <w:rPr>
          <w:rFonts w:cs="Calibri"/>
        </w:rPr>
        <w:t xml:space="preserve">First, </w:t>
      </w:r>
      <w:r w:rsidRPr="00C91DF3">
        <w:rPr>
          <w:rFonts w:cs="Calibri"/>
          <w:b/>
          <w:bCs/>
        </w:rPr>
        <w:t>daily</w:t>
      </w:r>
      <w:r w:rsidRPr="00C91DF3">
        <w:rPr>
          <w:rFonts w:cs="Calibri"/>
        </w:rPr>
        <w:t xml:space="preserve"> </w:t>
      </w:r>
      <w:r w:rsidRPr="00C91DF3">
        <w:rPr>
          <w:rFonts w:cs="Calibri"/>
          <w:b/>
          <w:bCs/>
        </w:rPr>
        <w:t>remind them who they are in Christ Jesus.</w:t>
      </w:r>
    </w:p>
    <w:p w:rsidRPr="00C91DF3" w:rsidR="00C91DF3" w:rsidP="00C91DF3" w:rsidRDefault="00C91DF3" w14:paraId="7B7AA899" w14:textId="77777777">
      <w:pPr>
        <w:rPr>
          <w:rFonts w:cs="Calibri"/>
        </w:rPr>
      </w:pPr>
      <w:r w:rsidRPr="00C91DF3">
        <w:rPr>
          <w:rFonts w:cs="Calibri"/>
        </w:rPr>
        <w:t>Their grades are not their identity. Their athletic ability is not their identity. Their popularity is not their identity. Before the world gives them a score, ranking, or label, God has already spoken over them.</w:t>
      </w:r>
    </w:p>
    <w:p w:rsidRPr="00C91DF3" w:rsidR="00C91DF3" w:rsidP="00C91DF3" w:rsidRDefault="00C91DF3" w14:paraId="2BA2EE4B" w14:textId="77777777">
      <w:pPr>
        <w:rPr>
          <w:rFonts w:cs="Calibri"/>
        </w:rPr>
      </w:pPr>
      <w:r w:rsidRPr="00C91DF3">
        <w:rPr>
          <w:rFonts w:cs="Calibri"/>
          <w:b/>
          <w:bCs/>
        </w:rPr>
        <w:t>In Christ, they are loved, chosen, forgiven, adopted, and God's workmanship.</w:t>
      </w:r>
    </w:p>
    <w:p w:rsidRPr="00C91DF3" w:rsidR="00C91DF3" w:rsidP="00C91DF3" w:rsidRDefault="00C91DF3" w14:paraId="249C7EB3" w14:textId="77777777">
      <w:pPr>
        <w:rPr>
          <w:rFonts w:cs="Calibri"/>
        </w:rPr>
      </w:pPr>
      <w:r w:rsidRPr="00C91DF3">
        <w:rPr>
          <w:rFonts w:cs="Calibri"/>
        </w:rPr>
        <w:t>Encourage excellence but never make achievement their god. Let home be the place where they know they are loved before the report card arrives.</w:t>
      </w:r>
    </w:p>
    <w:p w:rsidRPr="00C91DF3" w:rsidR="00C91DF3" w:rsidP="00C91DF3" w:rsidRDefault="00C91DF3" w14:paraId="22B56F7F" w14:textId="77777777">
      <w:pPr>
        <w:rPr>
          <w:rFonts w:cs="Calibri"/>
        </w:rPr>
      </w:pPr>
      <w:r w:rsidRPr="00C91DF3">
        <w:rPr>
          <w:rFonts w:cs="Calibri"/>
        </w:rPr>
        <w:lastRenderedPageBreak/>
        <w:t xml:space="preserve">Second, </w:t>
      </w:r>
      <w:r w:rsidRPr="00C91DF3">
        <w:rPr>
          <w:rFonts w:cs="Calibri"/>
          <w:b/>
          <w:bCs/>
        </w:rPr>
        <w:t>protect their attention.</w:t>
      </w:r>
    </w:p>
    <w:p w:rsidRPr="00C91DF3" w:rsidR="00C91DF3" w:rsidP="00C91DF3" w:rsidRDefault="00C91DF3" w14:paraId="25832624" w14:textId="77777777">
      <w:pPr>
        <w:rPr>
          <w:rFonts w:cs="Calibri"/>
        </w:rPr>
      </w:pPr>
      <w:r w:rsidRPr="00C91DF3">
        <w:rPr>
          <w:rFonts w:cs="Calibri"/>
        </w:rPr>
        <w:t>Our children are growing up in a world relentlessly competing for their minds. Phones, gaming, social media, streaming, and notifications offer constant stimulation.</w:t>
      </w:r>
    </w:p>
    <w:p w:rsidRPr="00C91DF3" w:rsidR="00C91DF3" w:rsidP="00C91DF3" w:rsidRDefault="00C91DF3" w14:paraId="335B061A" w14:textId="77777777">
      <w:pPr>
        <w:rPr>
          <w:rFonts w:cs="Calibri"/>
        </w:rPr>
      </w:pPr>
      <w:r w:rsidRPr="00C91DF3">
        <w:rPr>
          <w:rFonts w:cs="Calibri"/>
        </w:rPr>
        <w:t xml:space="preserve">Social media can encourage comparison: </w:t>
      </w:r>
    </w:p>
    <w:p w:rsidRPr="00C91DF3" w:rsidR="00C91DF3" w:rsidP="00C91DF3" w:rsidRDefault="00C91DF3" w14:paraId="4605D0D0" w14:textId="77777777">
      <w:pPr>
        <w:numPr>
          <w:ilvl w:val="0"/>
          <w:numId w:val="11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 xml:space="preserve">Am I attractive enough? </w:t>
      </w:r>
    </w:p>
    <w:p w:rsidRPr="00C91DF3" w:rsidR="00C91DF3" w:rsidP="00C91DF3" w:rsidRDefault="00C91DF3" w14:paraId="68288C55" w14:textId="77777777">
      <w:pPr>
        <w:numPr>
          <w:ilvl w:val="0"/>
          <w:numId w:val="11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 xml:space="preserve">Popular enough? </w:t>
      </w:r>
    </w:p>
    <w:p w:rsidRPr="00C91DF3" w:rsidR="00C91DF3" w:rsidP="00C91DF3" w:rsidRDefault="00C91DF3" w14:paraId="769C91BC" w14:textId="77777777">
      <w:pPr>
        <w:numPr>
          <w:ilvl w:val="0"/>
          <w:numId w:val="11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>Successful enough?</w:t>
      </w:r>
    </w:p>
    <w:p w:rsidRPr="00C91DF3" w:rsidR="00C91DF3" w:rsidP="00C91DF3" w:rsidRDefault="00C91DF3" w14:paraId="6F8FD8F9" w14:textId="77777777">
      <w:pPr>
        <w:rPr>
          <w:rFonts w:cs="Calibri"/>
          <w:b/>
          <w:bCs/>
        </w:rPr>
      </w:pPr>
      <w:r w:rsidRPr="00C91DF3">
        <w:rPr>
          <w:rFonts w:cs="Calibri"/>
          <w:b/>
          <w:bCs/>
        </w:rPr>
        <w:t>Technology can be a wonderful tool, but it makes a terrible master.</w:t>
      </w:r>
    </w:p>
    <w:p w:rsidRPr="00C91DF3" w:rsidR="00C91DF3" w:rsidP="00C91DF3" w:rsidRDefault="00C91DF3" w14:paraId="7C83B613" w14:textId="77777777">
      <w:pPr>
        <w:rPr>
          <w:rFonts w:cs="Calibri"/>
        </w:rPr>
      </w:pPr>
      <w:r w:rsidRPr="00C91DF3">
        <w:rPr>
          <w:rFonts w:cs="Calibri"/>
        </w:rPr>
        <w:t>Create boundaries. Protect their sleep. Put phones away during meals. Encourage face-to-face friendships. Give their developing brains room to breathe.</w:t>
      </w:r>
    </w:p>
    <w:p w:rsidRPr="00C91DF3" w:rsidR="00C91DF3" w:rsidP="00C91DF3" w:rsidRDefault="00C91DF3" w14:paraId="63ECED36" w14:textId="77777777">
      <w:pPr>
        <w:rPr>
          <w:rFonts w:cs="Calibri"/>
        </w:rPr>
      </w:pPr>
      <w:r w:rsidRPr="00C91DF3">
        <w:rPr>
          <w:rFonts w:cs="Calibri"/>
        </w:rPr>
        <w:t xml:space="preserve">Third, </w:t>
      </w:r>
      <w:r w:rsidRPr="00C91DF3">
        <w:rPr>
          <w:rFonts w:cs="Calibri"/>
          <w:b/>
          <w:bCs/>
        </w:rPr>
        <w:t>give them loving accountability.</w:t>
      </w:r>
    </w:p>
    <w:p w:rsidRPr="00C91DF3" w:rsidR="00C91DF3" w:rsidP="00C91DF3" w:rsidRDefault="00C91DF3" w14:paraId="135529A1" w14:textId="77777777">
      <w:pPr>
        <w:rPr>
          <w:rFonts w:cs="Calibri"/>
        </w:rPr>
      </w:pPr>
      <w:r w:rsidRPr="00C91DF3">
        <w:rPr>
          <w:rFonts w:cs="Calibri"/>
        </w:rPr>
        <w:t>Your child is wonderful, made in God's image, and deeply loved.</w:t>
      </w:r>
    </w:p>
    <w:p w:rsidRPr="00C91DF3" w:rsidR="00C91DF3" w:rsidP="00C91DF3" w:rsidRDefault="00C91DF3" w14:paraId="452AC660" w14:textId="77777777">
      <w:pPr>
        <w:rPr>
          <w:rFonts w:cs="Calibri"/>
        </w:rPr>
      </w:pPr>
      <w:r w:rsidRPr="00C91DF3">
        <w:rPr>
          <w:rFonts w:cs="Calibri"/>
          <w:b/>
          <w:bCs/>
        </w:rPr>
        <w:t>And your child can also be wrong.</w:t>
      </w:r>
    </w:p>
    <w:p w:rsidRPr="00C91DF3" w:rsidR="00C91DF3" w:rsidP="00C91DF3" w:rsidRDefault="00C91DF3" w14:paraId="15093642" w14:textId="77777777">
      <w:pPr>
        <w:rPr>
          <w:rFonts w:cs="Calibri"/>
        </w:rPr>
      </w:pPr>
      <w:r w:rsidRPr="00C91DF3">
        <w:rPr>
          <w:rFonts w:cs="Calibri"/>
        </w:rPr>
        <w:t xml:space="preserve">When teachers raise concerns, listen before becoming defensive. Ask your child, </w:t>
      </w:r>
    </w:p>
    <w:p w:rsidRPr="00C91DF3" w:rsidR="00C91DF3" w:rsidP="00C91DF3" w:rsidRDefault="00C91DF3" w14:paraId="1D732C3D" w14:textId="53E1133E">
      <w:pPr>
        <w:pStyle w:val="ListParagraph"/>
        <w:numPr>
          <w:ilvl w:val="0"/>
          <w:numId w:val="12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 xml:space="preserve">What happened? </w:t>
      </w:r>
    </w:p>
    <w:p w:rsidRPr="00C91DF3" w:rsidR="00C91DF3" w:rsidP="00C91DF3" w:rsidRDefault="00C91DF3" w14:paraId="6674E4B8" w14:textId="77777777">
      <w:pPr>
        <w:pStyle w:val="ListParagraph"/>
        <w:numPr>
          <w:ilvl w:val="0"/>
          <w:numId w:val="12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 xml:space="preserve">What was your part? </w:t>
      </w:r>
    </w:p>
    <w:p w:rsidRPr="00165956" w:rsidR="00165956" w:rsidP="00C91DF3" w:rsidRDefault="00C91DF3" w14:paraId="7A018A3B" w14:textId="77777777">
      <w:pPr>
        <w:pStyle w:val="ListParagraph"/>
        <w:numPr>
          <w:ilvl w:val="0"/>
          <w:numId w:val="12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 xml:space="preserve">What can you learn? </w:t>
      </w:r>
    </w:p>
    <w:p w:rsidRPr="00C91DF3" w:rsidR="00C91DF3" w:rsidP="00C91DF3" w:rsidRDefault="00C91DF3" w14:paraId="2D774867" w14:textId="266489A7">
      <w:pPr>
        <w:pStyle w:val="ListParagraph"/>
        <w:numPr>
          <w:ilvl w:val="0"/>
          <w:numId w:val="12"/>
        </w:numPr>
        <w:spacing w:line="278" w:lineRule="auto"/>
        <w:rPr>
          <w:rFonts w:cs="Calibri"/>
        </w:rPr>
      </w:pPr>
      <w:r w:rsidRPr="00C91DF3">
        <w:rPr>
          <w:rFonts w:cs="Calibri"/>
          <w:i/>
          <w:iCs/>
        </w:rPr>
        <w:t>How can you make it right?</w:t>
      </w:r>
    </w:p>
    <w:p w:rsidRPr="00C91DF3" w:rsidR="00C91DF3" w:rsidP="00C91DF3" w:rsidRDefault="00C91DF3" w14:paraId="54215DED" w14:textId="77777777">
      <w:pPr>
        <w:rPr>
          <w:rFonts w:cs="Calibri"/>
        </w:rPr>
      </w:pPr>
      <w:r w:rsidRPr="00C91DF3">
        <w:rPr>
          <w:rFonts w:cs="Calibri"/>
        </w:rPr>
        <w:t xml:space="preserve">Grace doesn't eliminate accountability. </w:t>
      </w:r>
      <w:r w:rsidRPr="00C91DF3">
        <w:rPr>
          <w:rFonts w:cs="Calibri"/>
          <w:b/>
          <w:bCs/>
        </w:rPr>
        <w:t>Grace teaches us to own our mistakes without allowing our mistakes to own us.</w:t>
      </w:r>
    </w:p>
    <w:p w:rsidRPr="00C91DF3" w:rsidR="00C91DF3" w:rsidP="00C91DF3" w:rsidRDefault="00C91DF3" w14:paraId="1F1D2404" w14:textId="77777777">
      <w:pPr>
        <w:rPr>
          <w:rFonts w:cs="Calibri"/>
        </w:rPr>
      </w:pPr>
      <w:r w:rsidRPr="00C91DF3">
        <w:rPr>
          <w:rFonts w:cs="Calibri"/>
        </w:rPr>
        <w:t xml:space="preserve">Finally, </w:t>
      </w:r>
      <w:r w:rsidRPr="00C91DF3">
        <w:rPr>
          <w:rFonts w:cs="Calibri"/>
          <w:b/>
          <w:bCs/>
        </w:rPr>
        <w:t>partner with teachers.</w:t>
      </w:r>
    </w:p>
    <w:p w:rsidRPr="00C91DF3" w:rsidR="00C91DF3" w:rsidP="00C91DF3" w:rsidRDefault="00C91DF3" w14:paraId="3BFB7BE7" w14:textId="6F00632C">
      <w:pPr>
        <w:rPr>
          <w:rFonts w:cs="Calibri"/>
        </w:rPr>
      </w:pPr>
      <w:r w:rsidRPr="00C91DF3">
        <w:rPr>
          <w:rFonts w:cs="Calibri"/>
        </w:rPr>
        <w:t>Pray for them. Encourage them. Listen to them. Support them. Imagine if Transformation Church parents became known as some of the most gracious and engaged parents teachers encounter.</w:t>
      </w:r>
    </w:p>
    <w:p w:rsidRPr="00C91DF3" w:rsidR="00C91DF3" w:rsidP="00C91DF3" w:rsidRDefault="00C91DF3" w14:paraId="39CD2D93" w14:textId="77777777">
      <w:pPr>
        <w:rPr>
          <w:rFonts w:cs="Calibri"/>
        </w:rPr>
      </w:pPr>
      <w:r w:rsidRPr="00C91DF3">
        <w:rPr>
          <w:rFonts w:cs="Calibri"/>
        </w:rPr>
        <w:t>Parents, we cannot control everything our children will face this year.</w:t>
      </w:r>
    </w:p>
    <w:p w:rsidRPr="00C91DF3" w:rsidR="00C91DF3" w:rsidP="00C91DF3" w:rsidRDefault="00C91DF3" w14:paraId="0F5A4662" w14:textId="77777777">
      <w:pPr>
        <w:rPr>
          <w:rFonts w:cs="Calibri"/>
        </w:rPr>
      </w:pPr>
      <w:r w:rsidRPr="00C91DF3">
        <w:rPr>
          <w:rFonts w:cs="Calibri"/>
        </w:rPr>
        <w:t>But we can pray. We can listen. We can guide. We can prepare. And we can remind them who they are in Christ.</w:t>
      </w:r>
    </w:p>
    <w:p w:rsidRPr="00C91DF3" w:rsidR="00C91DF3" w:rsidP="00C91DF3" w:rsidRDefault="00C91DF3" w14:paraId="154AD93F" w14:textId="291C771A">
      <w:pPr>
        <w:rPr>
          <w:rFonts w:cs="Calibri"/>
        </w:rPr>
      </w:pPr>
      <w:r w:rsidRPr="00C91DF3">
        <w:rPr>
          <w:rFonts w:cs="Calibri"/>
          <w:b/>
          <w:bCs/>
        </w:rPr>
        <w:t>Our children aren't merely going back to school. They are being sent on mission as Jesus</w:t>
      </w:r>
      <w:r w:rsidR="004C01E9">
        <w:rPr>
          <w:rFonts w:cs="Calibri"/>
          <w:b/>
          <w:bCs/>
        </w:rPr>
        <w:t>’</w:t>
      </w:r>
      <w:r w:rsidRPr="00C91DF3">
        <w:rPr>
          <w:rFonts w:cs="Calibri"/>
          <w:b/>
          <w:bCs/>
        </w:rPr>
        <w:t xml:space="preserve"> ambassadors. </w:t>
      </w:r>
    </w:p>
    <w:p w:rsidRPr="00C91DF3" w:rsidR="00C91DF3" w:rsidP="00C91DF3" w:rsidRDefault="00C91DF3" w14:paraId="737D0FD7" w14:textId="77777777">
      <w:pPr>
        <w:rPr>
          <w:rFonts w:cs="Calibri"/>
        </w:rPr>
      </w:pPr>
      <w:r w:rsidRPr="00C91DF3">
        <w:rPr>
          <w:rFonts w:cs="Calibri"/>
        </w:rPr>
        <w:t>Sent to carry the love, courage, kindness, and presence of Jesus into classrooms, hallways, cafeterias, teams, and friendships.</w:t>
      </w:r>
    </w:p>
    <w:p w:rsidRPr="00C91DF3" w:rsidR="00C91DF3" w:rsidP="00C91DF3" w:rsidRDefault="00C91DF3" w14:paraId="1FD58FA9" w14:textId="77777777">
      <w:pPr>
        <w:rPr>
          <w:rFonts w:cs="Calibri"/>
        </w:rPr>
      </w:pPr>
      <w:r w:rsidRPr="00C91DF3">
        <w:rPr>
          <w:rFonts w:cs="Calibri"/>
        </w:rPr>
        <w:t xml:space="preserve">Transformation Church, </w:t>
      </w:r>
      <w:r w:rsidRPr="00C91DF3">
        <w:rPr>
          <w:rFonts w:cs="Calibri"/>
          <w:b/>
          <w:bCs/>
        </w:rPr>
        <w:t>let's launch them well in this new school year!</w:t>
      </w:r>
    </w:p>
    <w:p w:rsidRPr="00C91DF3" w:rsidR="00C91DF3" w:rsidP="00C91DF3" w:rsidRDefault="00C91DF3" w14:paraId="5EF51717" w14:textId="77777777">
      <w:pPr>
        <w:rPr>
          <w:rFonts w:cs="Calibri"/>
        </w:rPr>
      </w:pPr>
    </w:p>
    <w:p w:rsidRPr="00C91DF3" w:rsidR="00C91DF3" w:rsidP="00C91DF3" w:rsidRDefault="00C91DF3" w14:paraId="7B83BF3E" w14:textId="77777777">
      <w:pPr>
        <w:rPr>
          <w:rFonts w:cs="Calibri"/>
        </w:rPr>
      </w:pPr>
      <w:r w:rsidRPr="00C91DF3">
        <w:rPr>
          <w:rFonts w:cs="Calibri"/>
        </w:rPr>
        <w:lastRenderedPageBreak/>
        <w:t>Upward Inward Outward,</w:t>
      </w:r>
    </w:p>
    <w:p w:rsidRPr="00C91DF3" w:rsidR="00C91DF3" w:rsidP="00C91DF3" w:rsidRDefault="00C91DF3" w14:paraId="084CB153" w14:textId="77777777">
      <w:pPr>
        <w:rPr>
          <w:rFonts w:cs="Calibri"/>
        </w:rPr>
      </w:pPr>
      <w:r w:rsidRPr="00C91DF3">
        <w:rPr>
          <w:rFonts w:cs="Calibri"/>
        </w:rPr>
        <w:t>Pastor Derwin</w:t>
      </w:r>
    </w:p>
    <w:p w:rsidRPr="00C91DF3" w:rsidR="00C91DF3" w:rsidRDefault="00C91DF3" w14:paraId="75ED4A7F" w14:textId="77777777"/>
    <w:sectPr w:rsidRPr="00C91DF3" w:rsidR="00C91DF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36054"/>
    <w:multiLevelType w:val="hybridMultilevel"/>
    <w:tmpl w:val="FD16D69A"/>
    <w:lvl w:ilvl="0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" w15:restartNumberingAfterBreak="0">
    <w:nsid w:val="1015340B"/>
    <w:multiLevelType w:val="hybridMultilevel"/>
    <w:tmpl w:val="94EEE73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B820D1E"/>
    <w:multiLevelType w:val="hybridMultilevel"/>
    <w:tmpl w:val="B100D80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CF509A7"/>
    <w:multiLevelType w:val="hybridMultilevel"/>
    <w:tmpl w:val="DF4E53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F6B3163"/>
    <w:multiLevelType w:val="hybridMultilevel"/>
    <w:tmpl w:val="BE86AC9A"/>
    <w:lvl w:ilvl="0" w:tplc="04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76916D0"/>
    <w:multiLevelType w:val="hybridMultilevel"/>
    <w:tmpl w:val="886C1244"/>
    <w:lvl w:ilvl="0" w:tplc="647424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FC1AD0"/>
    <w:multiLevelType w:val="hybridMultilevel"/>
    <w:tmpl w:val="CDC240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878005E"/>
    <w:multiLevelType w:val="hybridMultilevel"/>
    <w:tmpl w:val="AC6E6B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681676"/>
    <w:multiLevelType w:val="hybridMultilevel"/>
    <w:tmpl w:val="057A5A16"/>
    <w:lvl w:ilvl="0" w:tplc="04090003">
      <w:start w:val="1"/>
      <w:numFmt w:val="bullet"/>
      <w:lvlText w:val="o"/>
      <w:lvlJc w:val="left"/>
      <w:pPr>
        <w:ind w:left="169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24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1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8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5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2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0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7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450" w:hanging="360"/>
      </w:pPr>
      <w:rPr>
        <w:rFonts w:hint="default" w:ascii="Wingdings" w:hAnsi="Wingdings"/>
      </w:rPr>
    </w:lvl>
  </w:abstractNum>
  <w:abstractNum w:abstractNumId="9" w15:restartNumberingAfterBreak="0">
    <w:nsid w:val="70302806"/>
    <w:multiLevelType w:val="hybridMultilevel"/>
    <w:tmpl w:val="F30CD7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364904"/>
    <w:multiLevelType w:val="hybridMultilevel"/>
    <w:tmpl w:val="03982C72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1" w15:restartNumberingAfterBreak="0">
    <w:nsid w:val="7A13026C"/>
    <w:multiLevelType w:val="hybridMultilevel"/>
    <w:tmpl w:val="3F18068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33534058">
    <w:abstractNumId w:val="9"/>
  </w:num>
  <w:num w:numId="2" w16cid:durableId="445275348">
    <w:abstractNumId w:val="10"/>
  </w:num>
  <w:num w:numId="3" w16cid:durableId="1456800027">
    <w:abstractNumId w:val="2"/>
  </w:num>
  <w:num w:numId="4" w16cid:durableId="311914043">
    <w:abstractNumId w:val="3"/>
  </w:num>
  <w:num w:numId="5" w16cid:durableId="1968318883">
    <w:abstractNumId w:val="1"/>
  </w:num>
  <w:num w:numId="6" w16cid:durableId="1767574105">
    <w:abstractNumId w:val="5"/>
  </w:num>
  <w:num w:numId="7" w16cid:durableId="349064529">
    <w:abstractNumId w:val="8"/>
  </w:num>
  <w:num w:numId="8" w16cid:durableId="1177503004">
    <w:abstractNumId w:val="0"/>
  </w:num>
  <w:num w:numId="9" w16cid:durableId="1599144915">
    <w:abstractNumId w:val="6"/>
  </w:num>
  <w:num w:numId="10" w16cid:durableId="1229150793">
    <w:abstractNumId w:val="7"/>
  </w:num>
  <w:num w:numId="11" w16cid:durableId="2041466421">
    <w:abstractNumId w:val="11"/>
  </w:num>
  <w:num w:numId="12" w16cid:durableId="403919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dirty"/>
  <w:attachedTemplate r:id="rId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DF3"/>
    <w:rsid w:val="00050638"/>
    <w:rsid w:val="000640C4"/>
    <w:rsid w:val="001634C3"/>
    <w:rsid w:val="00165956"/>
    <w:rsid w:val="00312150"/>
    <w:rsid w:val="004C01E9"/>
    <w:rsid w:val="007D56B8"/>
    <w:rsid w:val="008175F0"/>
    <w:rsid w:val="008539E6"/>
    <w:rsid w:val="00A81B8A"/>
    <w:rsid w:val="00AF1FCB"/>
    <w:rsid w:val="00C25F93"/>
    <w:rsid w:val="00C4292E"/>
    <w:rsid w:val="00C91DF3"/>
    <w:rsid w:val="00D825BC"/>
    <w:rsid w:val="00D96928"/>
    <w:rsid w:val="00ED3572"/>
    <w:rsid w:val="00F70765"/>
    <w:rsid w:val="00FE7307"/>
    <w:rsid w:val="09D5B531"/>
    <w:rsid w:val="1760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704EB4"/>
  <w15:chartTrackingRefBased/>
  <w15:docId w15:val="{58C8733A-222D-C64D-B735-9DC6BC24D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5063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063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63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5063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5063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5063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5063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5063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5063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5063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5063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50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63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5063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50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63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50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63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50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6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63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C91DF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C91DF3"/>
  </w:style>
  <w:style w:type="character" w:styleId="eop" w:customStyle="1">
    <w:name w:val="eop"/>
    <w:basedOn w:val="DefaultParagraphFont"/>
    <w:rsid w:val="00C91D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3.jpeg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kristel/Library/Group%20Containers/UBF8T346G9.Office/User%20Content.localized/Templates.localized/Sermon%20Outlin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474c54-cc7e-44c0-a7af-ebda73382c70">
      <Terms xmlns="http://schemas.microsoft.com/office/infopath/2007/PartnerControls"/>
    </lcf76f155ced4ddcb4097134ff3c332f>
    <TaxCatchAll xmlns="f0954afa-f546-4679-99b9-dfd605c58c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AD514FD65141932424657D791EA6" ma:contentTypeVersion="18" ma:contentTypeDescription="Create a new document." ma:contentTypeScope="" ma:versionID="f3d8cdd36e044215c67964db03f8a0ea">
  <xsd:schema xmlns:xsd="http://www.w3.org/2001/XMLSchema" xmlns:xs="http://www.w3.org/2001/XMLSchema" xmlns:p="http://schemas.microsoft.com/office/2006/metadata/properties" xmlns:ns2="f9474c54-cc7e-44c0-a7af-ebda73382c70" xmlns:ns3="f0954afa-f546-4679-99b9-dfd605c58ca1" targetNamespace="http://schemas.microsoft.com/office/2006/metadata/properties" ma:root="true" ma:fieldsID="e123702ebfb7cc89b62073e0880345f3" ns2:_="" ns3:_="">
    <xsd:import namespace="f9474c54-cc7e-44c0-a7af-ebda73382c70"/>
    <xsd:import namespace="f0954afa-f546-4679-99b9-dfd605c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74c54-cc7e-44c0-a7af-ebda73382c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2fa53dc-784c-4ec1-bd7d-8f2a2e1feb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54afa-f546-4679-99b9-dfd605c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f5dfe1f-a639-4e69-99d1-9ebbb9a285f2}" ma:internalName="TaxCatchAll" ma:showField="CatchAllData" ma:web="f0954afa-f546-4679-99b9-dfd605c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228020-F9EB-40A8-9B95-26E650872EF8}">
  <ds:schemaRefs>
    <ds:schemaRef ds:uri="http://schemas.microsoft.com/office/2006/metadata/properties"/>
    <ds:schemaRef ds:uri="http://schemas.microsoft.com/office/infopath/2007/PartnerControls"/>
    <ds:schemaRef ds:uri="f9474c54-cc7e-44c0-a7af-ebda73382c70"/>
    <ds:schemaRef ds:uri="f0954afa-f546-4679-99b9-dfd605c58ca1"/>
  </ds:schemaRefs>
</ds:datastoreItem>
</file>

<file path=customXml/itemProps2.xml><?xml version="1.0" encoding="utf-8"?>
<ds:datastoreItem xmlns:ds="http://schemas.openxmlformats.org/officeDocument/2006/customXml" ds:itemID="{7F54EF87-6E03-40F6-B9A7-1ACDA6CF98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8A54DC-E240-4C0C-91C3-DD0BD0FFA0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74c54-cc7e-44c0-a7af-ebda73382c70"/>
    <ds:schemaRef ds:uri="f0954afa-f546-4679-99b9-dfd605c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Sermon Outline.dotx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Kristel</dc:creator>
  <keywords/>
  <dc:description/>
  <lastModifiedBy>Thomas Frankie</lastModifiedBy>
  <revision>17</revision>
  <dcterms:created xsi:type="dcterms:W3CDTF">2026-08-09T21:43:00.0000000Z</dcterms:created>
  <dcterms:modified xsi:type="dcterms:W3CDTF">2026-08-12T19:26:03.2262176Z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0x010100CBFDAD514FD65141932424657D791EA6</vt:lpwstr>
  </property>
  <property fmtid="{D5CDD505-2E9C-101B-9397-08002B2CF9AE}" pid="3" name="MediaServiceImageTags">
    <vt:lpwstr/>
  </property>
</Properties>
</file>